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encabezado"/>
      </w:tblPr>
      <w:tblGrid>
        <w:gridCol w:w="10800"/>
      </w:tblGrid>
      <w:tr w:rsidR="00A66B18" w:rsidRPr="0041428F" w14:paraId="33BA1DFA" w14:textId="77777777" w:rsidTr="00000894">
        <w:trPr>
          <w:trHeight w:val="270"/>
          <w:jc w:val="center"/>
        </w:trPr>
        <w:tc>
          <w:tcPr>
            <w:tcW w:w="10800" w:type="dxa"/>
          </w:tcPr>
          <w:p w14:paraId="4A6C31AA" w14:textId="2C494D00" w:rsidR="00A66B18" w:rsidRPr="0041428F" w:rsidRDefault="00A66B18" w:rsidP="00A66B18">
            <w:pPr>
              <w:pStyle w:val="Informacindecontacto"/>
              <w:rPr>
                <w:color w:val="000000" w:themeColor="text1"/>
              </w:rPr>
            </w:pPr>
          </w:p>
        </w:tc>
      </w:tr>
      <w:tr w:rsidR="00615018" w:rsidRPr="0041428F" w14:paraId="188F9FD5" w14:textId="77777777" w:rsidTr="00000894">
        <w:trPr>
          <w:trHeight w:val="2691"/>
          <w:jc w:val="center"/>
        </w:trPr>
        <w:tc>
          <w:tcPr>
            <w:tcW w:w="10800" w:type="dxa"/>
            <w:vAlign w:val="bottom"/>
          </w:tcPr>
          <w:p w14:paraId="46A84077" w14:textId="6B87237C" w:rsidR="00053D17" w:rsidRPr="00053D17" w:rsidRDefault="00053D17" w:rsidP="00053D17">
            <w:pPr>
              <w:spacing w:before="0" w:after="0"/>
              <w:ind w:left="0" w:right="0"/>
              <w:rPr>
                <w:color w:val="FFFFFF" w:themeColor="background1"/>
                <w:lang w:val="es-MX"/>
              </w:rPr>
            </w:pPr>
          </w:p>
          <w:p w14:paraId="061CC3C9" w14:textId="723100CC" w:rsidR="003E24DF" w:rsidRPr="004A1376" w:rsidRDefault="005B51AC" w:rsidP="004A1376">
            <w:pPr>
              <w:pStyle w:val="Informacindecontac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1" behindDoc="1" locked="0" layoutInCell="1" allowOverlap="1" wp14:anchorId="1926C6A4" wp14:editId="46769FCB">
                      <wp:simplePos x="0" y="0"/>
                      <wp:positionH relativeFrom="column">
                        <wp:posOffset>-545465</wp:posOffset>
                      </wp:positionH>
                      <wp:positionV relativeFrom="paragraph">
                        <wp:posOffset>-5208270</wp:posOffset>
                      </wp:positionV>
                      <wp:extent cx="10623550" cy="5363210"/>
                      <wp:effectExtent l="342900" t="800100" r="0" b="504190"/>
                      <wp:wrapNone/>
                      <wp:docPr id="61" name="Forma libre: Form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55948">
                                <a:off x="0" y="0"/>
                                <a:ext cx="10623550" cy="5363210"/>
                              </a:xfrm>
                              <a:custGeom>
                                <a:avLst/>
                                <a:gdLst>
                                  <a:gd name="connsiteX0" fmla="*/ 7144 w 6000750"/>
                                  <a:gd name="connsiteY0" fmla="*/ 1699736 h 1924050"/>
                                  <a:gd name="connsiteX1" fmla="*/ 2934176 w 6000750"/>
                                  <a:gd name="connsiteY1" fmla="*/ 1484471 h 1924050"/>
                                  <a:gd name="connsiteX2" fmla="*/ 5998369 w 6000750"/>
                                  <a:gd name="connsiteY2" fmla="*/ 893921 h 1924050"/>
                                  <a:gd name="connsiteX3" fmla="*/ 5998369 w 6000750"/>
                                  <a:gd name="connsiteY3" fmla="*/ 7144 h 1924050"/>
                                  <a:gd name="connsiteX4" fmla="*/ 7144 w 6000750"/>
                                  <a:gd name="connsiteY4" fmla="*/ 7144 h 1924050"/>
                                  <a:gd name="connsiteX5" fmla="*/ 7144 w 6000750"/>
                                  <a:gd name="connsiteY5" fmla="*/ 1699736 h 1924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000750" h="1924050">
                                    <a:moveTo>
                                      <a:pt x="7144" y="1699736"/>
                                    </a:moveTo>
                                    <a:cubicBezTo>
                                      <a:pt x="7144" y="1699736"/>
                                      <a:pt x="1410176" y="2317909"/>
                                      <a:pt x="2934176" y="1484471"/>
                                    </a:cubicBezTo>
                                    <a:cubicBezTo>
                                      <a:pt x="4459129" y="651986"/>
                                      <a:pt x="5998369" y="893921"/>
                                      <a:pt x="5998369" y="893921"/>
                                    </a:cubicBezTo>
                                    <a:lnTo>
                                      <a:pt x="5998369" y="7144"/>
                                    </a:lnTo>
                                    <a:lnTo>
                                      <a:pt x="7144" y="7144"/>
                                    </a:lnTo>
                                    <a:lnTo>
                                      <a:pt x="7144" y="16997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AB603" id="Forma libre: Forma 22" o:spid="_x0000_s1026" style="position:absolute;margin-left:-42.95pt;margin-top:-410.1pt;width:836.5pt;height:422.3pt;rotation:-594250fd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0,1924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" path="m7144,1699736v,,1403032,618173,2927032,-215265c4459129,651986,5998369,893921,5998369,893921r,-886777l7144,7144r,1692592xe" fillcolor="#92d050" stroked="f">
                      <v:stroke joinstyle="miter"/>
                      <v:path arrowok="t" o:connecttype="custom" o:connectlocs="12648,4737944;5194578,4137902;10619335,2491768;10619335,19914;12648,19914;12648,4737944" o:connectangles="0,0,0,0,0,0"/>
                    </v:shape>
                  </w:pict>
                </mc:Fallback>
              </mc:AlternateContent>
            </w:r>
            <w:r w:rsidR="002D5D1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1A8F4294" wp14:editId="4E43DF8D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471805</wp:posOffset>
                      </wp:positionV>
                      <wp:extent cx="3316605" cy="393065"/>
                      <wp:effectExtent l="0" t="0" r="0" b="6985"/>
                      <wp:wrapNone/>
                      <wp:docPr id="35" name="Grupo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6605" cy="393065"/>
                                <a:chOff x="0" y="0"/>
                                <a:chExt cx="2639675" cy="327546"/>
                              </a:xfrm>
                            </wpg:grpSpPr>
                            <wpg:grpSp>
                              <wpg:cNvPr id="36" name="Grupo 36"/>
                              <wpg:cNvGrpSpPr/>
                              <wpg:grpSpPr>
                                <a:xfrm>
                                  <a:off x="0" y="0"/>
                                  <a:ext cx="2639675" cy="327546"/>
                                  <a:chOff x="0" y="0"/>
                                  <a:chExt cx="2639675" cy="327546"/>
                                </a:xfrm>
                              </wpg:grpSpPr>
                              <wps:wsp>
                                <wps:cNvPr id="37" name="Rectángulo 37"/>
                                <wps:cNvSpPr/>
                                <wps:spPr>
                                  <a:xfrm>
                                    <a:off x="0" y="0"/>
                                    <a:ext cx="341194" cy="327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Rectángulo 38"/>
                                <wps:cNvSpPr/>
                                <wps:spPr>
                                  <a:xfrm>
                                    <a:off x="340074" y="0"/>
                                    <a:ext cx="2299601" cy="327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6D69DB" w14:textId="77777777" w:rsidR="00A05107" w:rsidRPr="00461854" w:rsidRDefault="00A05107" w:rsidP="002D5D18">
                                      <w:pPr>
                                        <w:spacing w:before="0" w:after="0"/>
                                        <w:ind w:left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28"/>
                                          <w:lang w:val="es-MX"/>
                                        </w:rPr>
                                      </w:pPr>
                                      <w:r w:rsidRPr="00461854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28"/>
                                          <w:lang w:val="es-MX"/>
                                        </w:rPr>
                                        <w:t>Resultados y discusión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9" name="Gráfico 39" descr="Gráfico de barras con tendencia alcist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478" y="31898"/>
                                  <a:ext cx="263800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F4294" id="Grupo 35" o:spid="_x0000_s1027" style="position:absolute;margin-left:274.55pt;margin-top:37.15pt;width:261.15pt;height:30.95pt;z-index:-251644928;mso-width-relative:margin;mso-height-relative:margin" coordsize="26396,32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">
                      <v:group id="Grupo 36" o:spid="_x0000_s1028" style="position:absolute;width:26396;height:3275" coordsize="26396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rect id="Rectángulo 37" o:spid="_x0000_s1029" style="position:absolute;width:3411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" fillcolor="#ffc000" stroked="f" strokeweight="1pt"/>
                        <v:rect id="Rectángulo 38" o:spid="_x0000_s1030" style="position:absolute;left:3400;width:22996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" fillcolor="#002060" stroked="f" strokeweight="1pt">
                          <v:textbox>
                            <w:txbxContent>
                              <w:p w14:paraId="7A6D69DB" w14:textId="77777777" w:rsidR="00A05107" w:rsidRPr="00461854" w:rsidRDefault="00A05107" w:rsidP="002D5D18">
                                <w:pPr>
                                  <w:spacing w:before="0" w:after="0"/>
                                  <w:ind w:left="0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</w:pPr>
                                <w:r w:rsidRPr="00461854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  <w:t>Resultados y discusión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áfico 39" o:spid="_x0000_s1031" type="#_x0000_t75" alt="Gráfico de barras con tendencia alcista" style="position:absolute;left:274;top:318;width:263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">
                        <v:imagedata r:id="rId12" o:title="Gráfico de barras con tendencia alcista"/>
                      </v:shape>
                    </v:group>
                  </w:pict>
                </mc:Fallback>
              </mc:AlternateContent>
            </w:r>
          </w:p>
        </w:tc>
      </w:tr>
    </w:tbl>
    <w:p w14:paraId="58F36F7E" w14:textId="36EE1E31" w:rsidR="00A66B18" w:rsidRDefault="00E420FC" w:rsidP="00513D3B">
      <w:r w:rsidRPr="00E420FC">
        <w:drawing>
          <wp:anchor distT="0" distB="0" distL="114300" distR="114300" simplePos="0" relativeHeight="251698176" behindDoc="0" locked="0" layoutInCell="1" allowOverlap="1" wp14:anchorId="3BCE24B5" wp14:editId="6F2BDBAB">
            <wp:simplePos x="0" y="0"/>
            <wp:positionH relativeFrom="column">
              <wp:posOffset>5661894</wp:posOffset>
            </wp:positionH>
            <wp:positionV relativeFrom="paragraph">
              <wp:posOffset>-2512060</wp:posOffset>
            </wp:positionV>
            <wp:extent cx="1619885" cy="1199515"/>
            <wp:effectExtent l="0" t="0" r="5715" b="0"/>
            <wp:wrapNone/>
            <wp:docPr id="381360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6064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A4029C" wp14:editId="6809062E">
                <wp:simplePos x="0" y="0"/>
                <wp:positionH relativeFrom="column">
                  <wp:posOffset>-172954</wp:posOffset>
                </wp:positionH>
                <wp:positionV relativeFrom="paragraph">
                  <wp:posOffset>-1340485</wp:posOffset>
                </wp:positionV>
                <wp:extent cx="3357245" cy="55943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15428" w14:textId="77777777" w:rsidR="005F64F3" w:rsidRPr="005B51AC" w:rsidRDefault="001C61F8" w:rsidP="001C61F8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</w:pPr>
                            <w:r w:rsidRPr="005B51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>Juan</w:t>
                            </w:r>
                            <w:r w:rsidR="005F64F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>a</w:t>
                            </w:r>
                            <w:r w:rsidRPr="005B51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 xml:space="preserve"> Pérez</w:t>
                            </w:r>
                            <w:r w:rsidR="005F64F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>, Pablo Pérez</w:t>
                            </w:r>
                            <w:r w:rsidRPr="005B51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 xml:space="preserve"> &amp; </w:t>
                            </w:r>
                            <w:r w:rsidR="005F64F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>Carlitos</w:t>
                            </w:r>
                            <w:r w:rsidRPr="005B51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 xml:space="preserve"> Pérez</w:t>
                            </w:r>
                            <w:r w:rsidR="005F64F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>.</w:t>
                            </w:r>
                          </w:p>
                          <w:p w14:paraId="70764F2E" w14:textId="77777777" w:rsidR="001C61F8" w:rsidRPr="005B51AC" w:rsidRDefault="001C61F8" w:rsidP="001C61F8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</w:pPr>
                            <w:r w:rsidRPr="005B51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MX"/>
                              </w:rPr>
                              <w:t>ADSCRIPCIÓN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4029C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31" type="#_x0000_t202" style="position:absolute;left:0;text-align:left;margin-left:-13.6pt;margin-top:-105.55pt;width:264.35pt;height:4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" filled="f" stroked="f" strokeweight=".5pt">
                <v:textbox>
                  <w:txbxContent>
                    <w:p w14:paraId="25315428" w14:textId="77777777" w:rsidR="005F64F3" w:rsidRPr="005B51AC" w:rsidRDefault="001C61F8" w:rsidP="001C61F8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</w:pPr>
                      <w:r w:rsidRPr="005B51AC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>Juan</w:t>
                      </w:r>
                      <w:r w:rsidR="005F64F3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>a</w:t>
                      </w:r>
                      <w:r w:rsidRPr="005B51AC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 xml:space="preserve"> Pérez</w:t>
                      </w:r>
                      <w:r w:rsidR="005F64F3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>, Pablo Pérez</w:t>
                      </w:r>
                      <w:r w:rsidRPr="005B51AC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 xml:space="preserve"> &amp; </w:t>
                      </w:r>
                      <w:r w:rsidR="005F64F3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>Carlitos</w:t>
                      </w:r>
                      <w:r w:rsidRPr="005B51AC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 xml:space="preserve"> Pérez</w:t>
                      </w:r>
                      <w:r w:rsidR="005F64F3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>.</w:t>
                      </w:r>
                    </w:p>
                    <w:p w14:paraId="70764F2E" w14:textId="77777777" w:rsidR="001C61F8" w:rsidRPr="005B51AC" w:rsidRDefault="001C61F8" w:rsidP="001C61F8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</w:pPr>
                      <w:r w:rsidRPr="005B51AC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  <w:lang w:val="es-MX"/>
                        </w:rPr>
                        <w:t>ADSCRIPCIÓN</w:t>
                      </w:r>
                    </w:p>
                  </w:txbxContent>
                </v:textbox>
              </v:shape>
            </w:pict>
          </mc:Fallback>
        </mc:AlternateContent>
      </w:r>
      <w:r w:rsidR="00E27302">
        <w:rPr>
          <w:noProof/>
        </w:rPr>
        <w:drawing>
          <wp:anchor distT="0" distB="0" distL="114300" distR="114300" simplePos="0" relativeHeight="251691008" behindDoc="0" locked="0" layoutInCell="1" allowOverlap="1" wp14:anchorId="02735325" wp14:editId="4EF6F192">
            <wp:simplePos x="0" y="0"/>
            <wp:positionH relativeFrom="column">
              <wp:posOffset>3519170</wp:posOffset>
            </wp:positionH>
            <wp:positionV relativeFrom="paragraph">
              <wp:posOffset>217814</wp:posOffset>
            </wp:positionV>
            <wp:extent cx="3210560" cy="2073275"/>
            <wp:effectExtent l="0" t="0" r="8890" b="3175"/>
            <wp:wrapNone/>
            <wp:docPr id="68" name="Gráfico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08A4C" wp14:editId="4530F67F">
                <wp:simplePos x="0" y="0"/>
                <wp:positionH relativeFrom="column">
                  <wp:posOffset>-266316</wp:posOffset>
                </wp:positionH>
                <wp:positionV relativeFrom="paragraph">
                  <wp:posOffset>-2262150</wp:posOffset>
                </wp:positionV>
                <wp:extent cx="4517390" cy="118681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8B440" w14:textId="77777777" w:rsidR="001C61F8" w:rsidRPr="00E420FC" w:rsidRDefault="001C61F8" w:rsidP="001C61F8">
                            <w:pPr>
                              <w:spacing w:before="0" w:after="0"/>
                              <w:ind w:left="0"/>
                              <w:rPr>
                                <w:b/>
                                <w:bCs/>
                                <w:color w:val="FFC000"/>
                                <w:sz w:val="36"/>
                                <w:szCs w:val="28"/>
                                <w:lang w:val="es-MX"/>
                              </w:rPr>
                            </w:pPr>
                            <w:r w:rsidRPr="00E420FC">
                              <w:rPr>
                                <w:b/>
                                <w:bCs/>
                                <w:color w:val="FFC000"/>
                                <w:sz w:val="36"/>
                                <w:szCs w:val="28"/>
                                <w:lang w:val="es-MX"/>
                              </w:rPr>
                              <w:t>La educación ambiental en México:</w:t>
                            </w:r>
                          </w:p>
                          <w:p w14:paraId="0EA79D92" w14:textId="77777777" w:rsidR="001C61F8" w:rsidRPr="00E420FC" w:rsidRDefault="005F64F3" w:rsidP="001C61F8">
                            <w:pPr>
                              <w:spacing w:before="0" w:after="0"/>
                              <w:ind w:left="0"/>
                              <w:rPr>
                                <w:b/>
                                <w:bCs/>
                                <w:color w:val="FFC000"/>
                                <w:sz w:val="36"/>
                                <w:szCs w:val="28"/>
                                <w:lang w:val="es-MX"/>
                              </w:rPr>
                            </w:pPr>
                            <w:r w:rsidRPr="00E420FC">
                              <w:rPr>
                                <w:b/>
                                <w:bCs/>
                                <w:color w:val="FFC000"/>
                                <w:sz w:val="36"/>
                                <w:szCs w:val="28"/>
                                <w:lang w:val="es-MX"/>
                              </w:rPr>
                              <w:t>p</w:t>
                            </w:r>
                            <w:r w:rsidR="001C61F8" w:rsidRPr="00E420FC">
                              <w:rPr>
                                <w:b/>
                                <w:bCs/>
                                <w:color w:val="FFC000"/>
                                <w:sz w:val="36"/>
                                <w:szCs w:val="28"/>
                                <w:lang w:val="es-MX"/>
                              </w:rPr>
                              <w:t>erspectivas y aproximaciones desde las comunidades indígenas.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8A4C" id="Cuadro de texto 3" o:spid="_x0000_s1032" type="#_x0000_t202" style="position:absolute;left:0;text-align:left;margin-left:-20.95pt;margin-top:-178.1pt;width:355.7pt;height:9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" filled="f" stroked="f" strokeweight=".5pt">
                <v:textbox>
                  <w:txbxContent>
                    <w:p w14:paraId="0178B440" w14:textId="77777777" w:rsidR="001C61F8" w:rsidRPr="00E420FC" w:rsidRDefault="001C61F8" w:rsidP="001C61F8">
                      <w:pPr>
                        <w:spacing w:before="0" w:after="0"/>
                        <w:ind w:left="0"/>
                        <w:rPr>
                          <w:b/>
                          <w:bCs/>
                          <w:color w:val="FFC000"/>
                          <w:sz w:val="36"/>
                          <w:szCs w:val="28"/>
                          <w:lang w:val="es-MX"/>
                        </w:rPr>
                      </w:pPr>
                      <w:r w:rsidRPr="00E420FC">
                        <w:rPr>
                          <w:b/>
                          <w:bCs/>
                          <w:color w:val="FFC000"/>
                          <w:sz w:val="36"/>
                          <w:szCs w:val="28"/>
                          <w:lang w:val="es-MX"/>
                        </w:rPr>
                        <w:t>La educación ambiental en México:</w:t>
                      </w:r>
                    </w:p>
                    <w:p w14:paraId="0EA79D92" w14:textId="77777777" w:rsidR="001C61F8" w:rsidRPr="00E420FC" w:rsidRDefault="005F64F3" w:rsidP="001C61F8">
                      <w:pPr>
                        <w:spacing w:before="0" w:after="0"/>
                        <w:ind w:left="0"/>
                        <w:rPr>
                          <w:b/>
                          <w:bCs/>
                          <w:color w:val="FFC000"/>
                          <w:sz w:val="36"/>
                          <w:szCs w:val="28"/>
                          <w:lang w:val="es-MX"/>
                        </w:rPr>
                      </w:pPr>
                      <w:r w:rsidRPr="00E420FC">
                        <w:rPr>
                          <w:b/>
                          <w:bCs/>
                          <w:color w:val="FFC000"/>
                          <w:sz w:val="36"/>
                          <w:szCs w:val="28"/>
                          <w:lang w:val="es-MX"/>
                        </w:rPr>
                        <w:t>p</w:t>
                      </w:r>
                      <w:r w:rsidR="001C61F8" w:rsidRPr="00E420FC">
                        <w:rPr>
                          <w:b/>
                          <w:bCs/>
                          <w:color w:val="FFC000"/>
                          <w:sz w:val="36"/>
                          <w:szCs w:val="28"/>
                          <w:lang w:val="es-MX"/>
                        </w:rPr>
                        <w:t>erspectivas y aproximaciones desde las comunidades indígenas.</w:t>
                      </w:r>
                    </w:p>
                  </w:txbxContent>
                </v:textbox>
              </v:shape>
            </w:pict>
          </mc:Fallback>
        </mc:AlternateContent>
      </w:r>
      <w:r w:rsidR="005B51AC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7FF1D70" wp14:editId="565A8C26">
                <wp:simplePos x="0" y="0"/>
                <wp:positionH relativeFrom="column">
                  <wp:posOffset>-1028012</wp:posOffset>
                </wp:positionH>
                <wp:positionV relativeFrom="paragraph">
                  <wp:posOffset>-5973984</wp:posOffset>
                </wp:positionV>
                <wp:extent cx="10623550" cy="5102080"/>
                <wp:effectExtent l="323850" t="800100" r="0" b="518160"/>
                <wp:wrapNone/>
                <wp:docPr id="22" name="Forma lib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948">
                          <a:off x="0" y="0"/>
                          <a:ext cx="10623550" cy="510208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86B8" id="Forma libre: Forma 22" o:spid="_x0000_s1026" style="position:absolute;margin-left:-80.95pt;margin-top:-470.4pt;width:836.5pt;height:401.75pt;rotation:-594250fd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" path="m7144,1699736v,,1403032,618173,2927032,-215265c4459129,651986,5998369,893921,5998369,893921r,-886777l7144,7144r,1692592xe" fillcolor="#002060" stroked="f">
                <v:stroke joinstyle="miter"/>
                <v:path arrowok="t" o:connecttype="custom" o:connectlocs="12648,4507258;5194578,3936431;10619335,2370446;10619335,18944;12648,18944;12648,4507258" o:connectangles="0,0,0,0,0,0"/>
              </v:shape>
            </w:pict>
          </mc:Fallback>
        </mc:AlternateContent>
      </w:r>
      <w:r w:rsidR="002D5D1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C9FEA6" wp14:editId="05D57AF1">
                <wp:simplePos x="0" y="0"/>
                <wp:positionH relativeFrom="column">
                  <wp:posOffset>-184150</wp:posOffset>
                </wp:positionH>
                <wp:positionV relativeFrom="paragraph">
                  <wp:posOffset>283372</wp:posOffset>
                </wp:positionV>
                <wp:extent cx="3316605" cy="393065"/>
                <wp:effectExtent l="0" t="0" r="0" b="6985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605" cy="393065"/>
                          <a:chOff x="0" y="0"/>
                          <a:chExt cx="2639675" cy="327546"/>
                        </a:xfrm>
                      </wpg:grpSpPr>
                      <wpg:grpSp>
                        <wpg:cNvPr id="41" name="Grupo 41"/>
                        <wpg:cNvGrpSpPr/>
                        <wpg:grpSpPr>
                          <a:xfrm>
                            <a:off x="0" y="0"/>
                            <a:ext cx="2639675" cy="327546"/>
                            <a:chOff x="0" y="0"/>
                            <a:chExt cx="2639675" cy="327546"/>
                          </a:xfrm>
                        </wpg:grpSpPr>
                        <wps:wsp>
                          <wps:cNvPr id="42" name="Rectángulo 42"/>
                          <wps:cNvSpPr/>
                          <wps:spPr>
                            <a:xfrm>
                              <a:off x="0" y="0"/>
                              <a:ext cx="341194" cy="327546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tángulo 43"/>
                          <wps:cNvSpPr/>
                          <wps:spPr>
                            <a:xfrm>
                              <a:off x="340074" y="0"/>
                              <a:ext cx="2299601" cy="327546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456173" w14:textId="77777777" w:rsidR="002D5D18" w:rsidRPr="002D5D18" w:rsidRDefault="002D5D18" w:rsidP="002D5D18">
                                <w:pPr>
                                  <w:spacing w:before="0" w:after="0"/>
                                  <w:ind w:left="0"/>
                                  <w:rPr>
                                    <w:b/>
                                    <w:bCs/>
                                    <w:color w:val="000000" w:themeColor="text1"/>
                                    <w:sz w:val="36"/>
                                    <w:szCs w:val="28"/>
                                    <w:lang w:val="es-MX"/>
                                  </w:rPr>
                                </w:pPr>
                                <w:r w:rsidRPr="00461854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  <w:t>Introducción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Gráfico 44" descr="Engranaje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466" y="31898"/>
                            <a:ext cx="263822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9FEA6" id="Grupo 40" o:spid="_x0000_s1033" style="position:absolute;left:0;text-align:left;margin-left:-14.5pt;margin-top:22.3pt;width:261.15pt;height:30.95pt;z-index:251673600;mso-width-relative:margin;mso-height-relative:margin" coordsize="26396,32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">
                <v:group id="Grupo 41" o:spid="_x0000_s1034" style="position:absolute;width:26396;height:3275" coordsize="26396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ángulo 42" o:spid="_x0000_s1035" style="position:absolute;width:3411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" fillcolor="#ffc000" stroked="f" strokeweight="1pt"/>
                  <v:rect id="Rectángulo 43" o:spid="_x0000_s1036" style="position:absolute;left:3400;width:22996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" fillcolor="#002060" stroked="f" strokeweight="1pt">
                    <v:textbox>
                      <w:txbxContent>
                        <w:p w14:paraId="7D456173" w14:textId="77777777" w:rsidR="002D5D18" w:rsidRPr="002D5D18" w:rsidRDefault="002D5D18" w:rsidP="002D5D18">
                          <w:pPr>
                            <w:spacing w:before="0" w:after="0"/>
                            <w:ind w:left="0"/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28"/>
                              <w:lang w:val="es-MX"/>
                            </w:rPr>
                          </w:pPr>
                          <w:r w:rsidRPr="00461854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  <w:t>Introducción</w:t>
                          </w:r>
                        </w:p>
                      </w:txbxContent>
                    </v:textbox>
                  </v:rect>
                </v:group>
                <v:shape id="Gráfico 44" o:spid="_x0000_s1037" type="#_x0000_t75" alt="Engranajes" style="position:absolute;left:274;top:318;width:263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">
                  <v:imagedata r:id="rId17" o:title="Engranajes"/>
                </v:shape>
              </v:group>
            </w:pict>
          </mc:Fallback>
        </mc:AlternateContent>
      </w:r>
    </w:p>
    <w:p w14:paraId="0E0908B2" w14:textId="5D0C34B1" w:rsidR="00334257" w:rsidRDefault="005B51AC" w:rsidP="00513D3B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0D31DE" wp14:editId="1B200AFD">
                <wp:simplePos x="0" y="0"/>
                <wp:positionH relativeFrom="column">
                  <wp:posOffset>-184245</wp:posOffset>
                </wp:positionH>
                <wp:positionV relativeFrom="paragraph">
                  <wp:posOffset>254796</wp:posOffset>
                </wp:positionV>
                <wp:extent cx="3319292" cy="3275463"/>
                <wp:effectExtent l="0" t="0" r="0" b="127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292" cy="327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D317B" w14:textId="77777777" w:rsidR="00E27302" w:rsidRPr="00B749CB" w:rsidRDefault="005B51AC" w:rsidP="005B51AC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Etiam turpis eros, luctus ac volutpat id, egestas eu nibh.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Fusce et dolor quis nisi tincidunt tincidunt rutrum non velit. Proin rhoncus sem vitae magna accumsan nec fermentum spendisse tempus pharetra accumsan.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Quisque augue lacus, vehicula id porttitor vitae, bibendum a odio. </w:t>
                            </w:r>
                          </w:p>
                          <w:p w14:paraId="4F00178C" w14:textId="77777777" w:rsidR="00E27302" w:rsidRPr="00B749CB" w:rsidRDefault="00E27302" w:rsidP="005B51AC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19423DC" w14:textId="77777777" w:rsidR="005B51AC" w:rsidRPr="005B51AC" w:rsidRDefault="005B51AC" w:rsidP="005B51AC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Cras sodales nunc eget libero laoreet consectetur. Donec tincidunt velit id risus sagittis convallis. Vivamus lacinia elit non mi interdum lobortis.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fr-FR"/>
                              </w:rPr>
                              <w:t xml:space="preserve">Etiam feugiat, ligula et imperdiet convallis, tellus massa aliquam lectus, at ullamcorper leo nulla in ipsum.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</w:rPr>
                              <w:t>Integer varius suscipit nisl, quis ultrices purus rhoncus imperdiet. Praesent a odio sed libero</w:t>
                            </w:r>
                            <w:r w:rsidR="00E27302">
                              <w:rPr>
                                <w:color w:val="000000" w:themeColor="text1"/>
                                <w:szCs w:val="24"/>
                              </w:rPr>
                              <w:t>,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</w:rPr>
                              <w:t xml:space="preserve"> porttitor</w:t>
                            </w:r>
                            <w:r w:rsidR="00E27302">
                              <w:rPr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D31DE" id="Rectángulo 62" o:spid="_x0000_s1038" style="position:absolute;margin-left:-14.5pt;margin-top:20.05pt;width:261.35pt;height:25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" filled="f" stroked="f" strokeweight="1pt">
                <v:textbox>
                  <w:txbxContent>
                    <w:p w14:paraId="641D317B" w14:textId="77777777" w:rsidR="00E27302" w:rsidRPr="00B749CB" w:rsidRDefault="005B51AC" w:rsidP="005B51AC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Etiam turpis eros, luctus ac volutpat id, egestas eu nibh.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Fusce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et dolor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quis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nisi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tincidunt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tincidunt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rutrum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non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Proin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rhoncus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sem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vitae magna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accumsan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nec fermentum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spendisse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tempus pharetra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accumsan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Quisque augue lacus, vehicula id porttitor vitae, bibendum a odio. </w:t>
                      </w:r>
                    </w:p>
                    <w:p w14:paraId="4F00178C" w14:textId="77777777" w:rsidR="00E27302" w:rsidRPr="00B749CB" w:rsidRDefault="00E27302" w:rsidP="005B51AC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19423DC" w14:textId="77777777" w:rsidR="005B51AC" w:rsidRPr="005B51AC" w:rsidRDefault="005B51AC" w:rsidP="005B51AC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Cras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sodales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nunc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eget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libero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laoreet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Donec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tincidunt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id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risus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sagittis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convallis.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Vivamus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lacinia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non mi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interdum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lobortis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fr-FR"/>
                        </w:rPr>
                        <w:t xml:space="preserve">Etiam feugiat, ligula et imperdiet convallis, tellus massa aliquam lectus, at ullamcorper leo nulla in ipsum.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Integer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varius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suscipit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nisl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, quis ultrices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purus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rhoncus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imperdiet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Praesent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a odio sed libero</w:t>
                      </w:r>
                      <w:r w:rsidR="00E27302">
                        <w:rPr>
                          <w:color w:val="000000" w:themeColor="text1"/>
                          <w:szCs w:val="24"/>
                        </w:rPr>
                        <w:t>,</w:t>
                      </w:r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porttitor</w:t>
                      </w:r>
                      <w:proofErr w:type="spellEnd"/>
                      <w:r w:rsidR="00E27302">
                        <w:rPr>
                          <w:color w:val="000000" w:themeColor="text1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B9F58ED" w14:textId="4B5D2CBF" w:rsidR="00334257" w:rsidRDefault="00334257" w:rsidP="00513D3B">
      <w:pPr>
        <w:ind w:left="0"/>
      </w:pPr>
    </w:p>
    <w:p w14:paraId="7B2341C7" w14:textId="4A2D9BBD" w:rsidR="00513D3B" w:rsidRPr="00A66B18" w:rsidRDefault="00513D3B" w:rsidP="00513D3B">
      <w:pPr>
        <w:ind w:left="0"/>
      </w:pPr>
    </w:p>
    <w:p w14:paraId="129F6CA7" w14:textId="6447565A" w:rsidR="00513D3B" w:rsidRPr="00A66B18" w:rsidRDefault="00513D3B" w:rsidP="00513D3B">
      <w:pPr>
        <w:ind w:left="0"/>
      </w:pPr>
    </w:p>
    <w:p w14:paraId="0917F1CD" w14:textId="77777777" w:rsidR="00A66B18" w:rsidRPr="0041428F" w:rsidRDefault="00461957" w:rsidP="00A6783B">
      <w:pPr>
        <w:pStyle w:val="Firma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7479E51" wp14:editId="4191686F">
            <wp:simplePos x="0" y="0"/>
            <wp:positionH relativeFrom="column">
              <wp:posOffset>-240693</wp:posOffset>
            </wp:positionH>
            <wp:positionV relativeFrom="paragraph">
              <wp:posOffset>2917825</wp:posOffset>
            </wp:positionV>
            <wp:extent cx="3542030" cy="1753870"/>
            <wp:effectExtent l="0" t="0" r="0" b="11430"/>
            <wp:wrapNone/>
            <wp:docPr id="64" name="Diagrama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605075" wp14:editId="43FB3BB8">
                <wp:simplePos x="0" y="0"/>
                <wp:positionH relativeFrom="column">
                  <wp:posOffset>-156949</wp:posOffset>
                </wp:positionH>
                <wp:positionV relativeFrom="paragraph">
                  <wp:posOffset>6946720</wp:posOffset>
                </wp:positionV>
                <wp:extent cx="6496334" cy="1116330"/>
                <wp:effectExtent l="0" t="0" r="0" b="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334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CCCB1" w14:textId="77777777" w:rsidR="00761A5A" w:rsidRPr="00761A5A" w:rsidRDefault="00761A5A" w:rsidP="00761A5A">
                            <w:pPr>
                              <w:spacing w:before="0" w:after="0"/>
                              <w:ind w:left="284" w:right="-39" w:hanging="284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1A5A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Etiam turpis eros, luctus ac volutpat id, egestas eu nibh. </w:t>
                            </w:r>
                            <w:r w:rsidRPr="00761A5A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Fusce et dolor quis nisi tincidunt tincidunt rutrum non velit. </w:t>
                            </w:r>
                          </w:p>
                          <w:p w14:paraId="5EC5820F" w14:textId="77777777" w:rsidR="00761A5A" w:rsidRPr="00B749CB" w:rsidRDefault="00761A5A" w:rsidP="00761A5A">
                            <w:pPr>
                              <w:spacing w:before="0" w:after="0"/>
                              <w:ind w:left="284" w:right="-39" w:hanging="284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1A5A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Proin rhoncus sem vitae magna accumsan nec fermentum spendisse tempus pharetra accumsan. </w:t>
                            </w:r>
                            <w:r w:rsidRPr="00B749CB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Quisque augue lacus, vehicula id porttitor vitae, bibendum a odio. </w:t>
                            </w:r>
                          </w:p>
                          <w:p w14:paraId="5A1B5888" w14:textId="77777777" w:rsidR="00761A5A" w:rsidRPr="00B749CB" w:rsidRDefault="00761A5A" w:rsidP="00761A5A">
                            <w:pPr>
                              <w:spacing w:before="0" w:after="0"/>
                              <w:ind w:left="284" w:right="-39" w:hanging="284"/>
                              <w:jc w:val="both"/>
                              <w:rPr>
                                <w:color w:val="000000" w:themeColor="text1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761A5A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Cras sodales nunc eget libero laoreet consectetur. Donec tincidunt velit id risus sagittis convallis. Vivamus lacinia elit non mi interdum lobortis.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05075" id="Rectángulo 70" o:spid="_x0000_s1039" style="position:absolute;left:0;text-align:left;margin-left:-12.35pt;margin-top:547pt;width:511.5pt;height:8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" filled="f" stroked="f" strokeweight="1pt">
                <v:textbox>
                  <w:txbxContent>
                    <w:p w14:paraId="507CCCB1" w14:textId="77777777" w:rsidR="00761A5A" w:rsidRPr="00761A5A" w:rsidRDefault="00761A5A" w:rsidP="00761A5A">
                      <w:pPr>
                        <w:spacing w:before="0" w:after="0"/>
                        <w:ind w:left="284" w:right="-39" w:hanging="284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Etiam turpis eros, luctus ac volutpat id, egestas eu nibh.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Fusce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et dolor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quis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nisi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tincidunt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tincidunt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rutrum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non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velit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5EC5820F" w14:textId="77777777" w:rsidR="00761A5A" w:rsidRPr="00B749CB" w:rsidRDefault="00761A5A" w:rsidP="00761A5A">
                      <w:pPr>
                        <w:spacing w:before="0" w:after="0"/>
                        <w:ind w:left="284" w:right="-39" w:hanging="284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Proin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rhoncus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sem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vitae magna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accumsan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nec fermentum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spendisse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tempus pharetra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accumsan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Quisque augue lacus, vehicula id porttitor vitae, bibendum a odio. </w:t>
                      </w:r>
                    </w:p>
                    <w:p w14:paraId="5A1B5888" w14:textId="77777777" w:rsidR="00761A5A" w:rsidRPr="00B749CB" w:rsidRDefault="00761A5A" w:rsidP="00761A5A">
                      <w:pPr>
                        <w:spacing w:before="0" w:after="0"/>
                        <w:ind w:left="284" w:right="-39" w:hanging="284"/>
                        <w:jc w:val="both"/>
                        <w:rPr>
                          <w:color w:val="000000" w:themeColor="text1"/>
                          <w:sz w:val="18"/>
                          <w:szCs w:val="14"/>
                          <w:lang w:val="en-US"/>
                        </w:rPr>
                      </w:pPr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Cras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sodales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nunc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libero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laoreet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. Donec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tincidunt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velit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id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sagittis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convallis.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Vivamus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lacinia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non mi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interdum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 w:rsidRPr="00761A5A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2EE9ED" wp14:editId="5AD0D8AD">
                <wp:simplePos x="0" y="0"/>
                <wp:positionH relativeFrom="column">
                  <wp:posOffset>-143301</wp:posOffset>
                </wp:positionH>
                <wp:positionV relativeFrom="paragraph">
                  <wp:posOffset>4722135</wp:posOffset>
                </wp:positionV>
                <wp:extent cx="3319145" cy="1741284"/>
                <wp:effectExtent l="0" t="0" r="0" b="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174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D8851" w14:textId="77777777" w:rsidR="00E27302" w:rsidRPr="00E27302" w:rsidRDefault="00E27302" w:rsidP="00E27302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</w:rPr>
                              <w:t>Etiam turpis eros, luctus ac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="00461957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</w:rPr>
                              <w:t xml:space="preserve">Quisque augue lacus, vehicula id porttitor vitae, bibendum a odio.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</w:rPr>
                              <w:t xml:space="preserve">Cras sodales nunc eget libero laoreet consectetur. Donec tincidunt velit id risus sagittis convallis.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fr-FR"/>
                              </w:rPr>
                              <w:t xml:space="preserve">Vivamus lacinia elit non mi interdum lobortis. Donec tincidunt velit id risus sagittis convallis.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>Vivamus lacinia elit non mi interdum lobortis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EE9ED" id="Rectángulo 73" o:spid="_x0000_s1040" style="position:absolute;left:0;text-align:left;margin-left:-11.3pt;margin-top:371.8pt;width:261.35pt;height:13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" filled="f" stroked="f" strokeweight="1pt">
                <v:textbox>
                  <w:txbxContent>
                    <w:p w14:paraId="7F3D8851" w14:textId="77777777" w:rsidR="00E27302" w:rsidRPr="00E27302" w:rsidRDefault="00E27302" w:rsidP="00E27302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Etiam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turpis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eros,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luctus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ac</w:t>
                      </w:r>
                      <w:r>
                        <w:rPr>
                          <w:color w:val="000000" w:themeColor="text1"/>
                          <w:szCs w:val="24"/>
                        </w:rPr>
                        <w:t>.</w:t>
                      </w:r>
                      <w:r w:rsidR="00461957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Quisque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augue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lacus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, vehicula id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porttitor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vitae,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bibendum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a odio. </w:t>
                      </w:r>
                      <w:r w:rsidRPr="00B749CB">
                        <w:rPr>
                          <w:color w:val="000000" w:themeColor="text1"/>
                          <w:szCs w:val="24"/>
                        </w:rPr>
                        <w:t xml:space="preserve">Cras sodales nunc eget libero laoreet consectetur. Donec tincidunt velit id risus sagittis convallis.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fr-FR"/>
                        </w:rPr>
                        <w:t xml:space="preserve">Vivamus lacinia elit non mi interdum lobortis. Donec tincidunt velit id risus sagittis convallis.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Vivamus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lacinia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non mi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interdum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lobortis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2730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9154BCD" wp14:editId="2B50F654">
                <wp:simplePos x="0" y="0"/>
                <wp:positionH relativeFrom="column">
                  <wp:posOffset>-180975</wp:posOffset>
                </wp:positionH>
                <wp:positionV relativeFrom="paragraph">
                  <wp:posOffset>1921510</wp:posOffset>
                </wp:positionV>
                <wp:extent cx="3316605" cy="393065"/>
                <wp:effectExtent l="0" t="0" r="0" b="6985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605" cy="393065"/>
                          <a:chOff x="0" y="0"/>
                          <a:chExt cx="2639675" cy="327546"/>
                        </a:xfrm>
                      </wpg:grpSpPr>
                      <wpg:grpSp>
                        <wpg:cNvPr id="46" name="Grupo 46"/>
                        <wpg:cNvGrpSpPr/>
                        <wpg:grpSpPr>
                          <a:xfrm>
                            <a:off x="0" y="0"/>
                            <a:ext cx="2639675" cy="327546"/>
                            <a:chOff x="0" y="0"/>
                            <a:chExt cx="2639675" cy="327546"/>
                          </a:xfrm>
                        </wpg:grpSpPr>
                        <wps:wsp>
                          <wps:cNvPr id="47" name="Rectángulo 47"/>
                          <wps:cNvSpPr/>
                          <wps:spPr>
                            <a:xfrm>
                              <a:off x="0" y="0"/>
                              <a:ext cx="341194" cy="327546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ángulo 48"/>
                          <wps:cNvSpPr/>
                          <wps:spPr>
                            <a:xfrm>
                              <a:off x="340074" y="0"/>
                              <a:ext cx="2299601" cy="327546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60F817" w14:textId="77777777" w:rsidR="002D5D18" w:rsidRPr="00461854" w:rsidRDefault="002D5D18" w:rsidP="002D5D18">
                                <w:pPr>
                                  <w:spacing w:before="0" w:after="0"/>
                                  <w:ind w:left="0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</w:pPr>
                                <w:r w:rsidRPr="00461854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  <w:t>Materiales y métodos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" name="Gráfico 49" descr="Investigación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466" y="31898"/>
                            <a:ext cx="263822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54BCD" id="Grupo 45" o:spid="_x0000_s1041" style="position:absolute;left:0;text-align:left;margin-left:-14.25pt;margin-top:151.3pt;width:261.15pt;height:30.95pt;z-index:251675648;mso-width-relative:margin;mso-height-relative:margin" coordsize="26396,32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">
                <v:group id="Grupo 46" o:spid="_x0000_s1042" style="position:absolute;width:26396;height:3275" coordsize="26396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ángulo 47" o:spid="_x0000_s1043" style="position:absolute;width:3411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" fillcolor="#ffc000" stroked="f" strokeweight="1pt"/>
                  <v:rect id="Rectángulo 48" o:spid="_x0000_s1044" style="position:absolute;left:3400;width:22996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" fillcolor="#002060" stroked="f" strokeweight="1pt">
                    <v:textbox>
                      <w:txbxContent>
                        <w:p w14:paraId="7D60F817" w14:textId="77777777" w:rsidR="002D5D18" w:rsidRPr="00461854" w:rsidRDefault="002D5D18" w:rsidP="002D5D18">
                          <w:pPr>
                            <w:spacing w:before="0" w:after="0"/>
                            <w:ind w:left="0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</w:pPr>
                          <w:r w:rsidRPr="00461854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  <w:t>Materiales y métodos</w:t>
                          </w:r>
                        </w:p>
                      </w:txbxContent>
                    </v:textbox>
                  </v:rect>
                </v:group>
                <v:shape id="Gráfico 49" o:spid="_x0000_s1045" type="#_x0000_t75" alt="Investigación" style="position:absolute;left:274;top:318;width:263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">
                  <v:imagedata r:id="rId25" o:title="Investigación"/>
                </v:shape>
              </v:group>
            </w:pict>
          </mc:Fallback>
        </mc:AlternateContent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3D17ED" wp14:editId="18CBC886">
                <wp:simplePos x="0" y="0"/>
                <wp:positionH relativeFrom="column">
                  <wp:posOffset>-180340</wp:posOffset>
                </wp:positionH>
                <wp:positionV relativeFrom="paragraph">
                  <wp:posOffset>2322195</wp:posOffset>
                </wp:positionV>
                <wp:extent cx="3319145" cy="520700"/>
                <wp:effectExtent l="0" t="0" r="0" b="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88902" w14:textId="77777777" w:rsidR="00761A5A" w:rsidRPr="005B51AC" w:rsidRDefault="00761A5A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</w:rPr>
                              <w:t>Etiam turpis eros, luctus ac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17ED" id="Rectángulo 66" o:spid="_x0000_s1046" style="position:absolute;left:0;text-align:left;margin-left:-14.2pt;margin-top:182.85pt;width:261.35pt;height:4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" filled="f" stroked="f" strokeweight="1pt">
                <v:textbox>
                  <w:txbxContent>
                    <w:p w14:paraId="6DD88902" w14:textId="77777777" w:rsidR="00761A5A" w:rsidRPr="005B51AC" w:rsidRDefault="00761A5A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Etiam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turpis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eros,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</w:rPr>
                        <w:t>luctus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</w:rPr>
                        <w:t xml:space="preserve"> ac</w:t>
                      </w:r>
                      <w:r>
                        <w:rPr>
                          <w:color w:val="000000" w:themeColor="text1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D885F5" wp14:editId="7997FA91">
                <wp:simplePos x="0" y="0"/>
                <wp:positionH relativeFrom="column">
                  <wp:posOffset>3486785</wp:posOffset>
                </wp:positionH>
                <wp:positionV relativeFrom="paragraph">
                  <wp:posOffset>421318</wp:posOffset>
                </wp:positionV>
                <wp:extent cx="3319145" cy="3425588"/>
                <wp:effectExtent l="0" t="0" r="0" b="381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2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5D4CB" w14:textId="77777777" w:rsidR="00761A5A" w:rsidRPr="00B749CB" w:rsidRDefault="00761A5A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>Etiam turpis eros, luctus ac.</w:t>
                            </w:r>
                          </w:p>
                          <w:p w14:paraId="55714636" w14:textId="77777777" w:rsidR="00761A5A" w:rsidRPr="00B749CB" w:rsidRDefault="00761A5A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 xml:space="preserve">Etiam turpis eros, luctus ac.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>Etiam turpis eros, luctus ac.</w:t>
                            </w:r>
                          </w:p>
                          <w:p w14:paraId="759F76FB" w14:textId="77777777" w:rsidR="00E27302" w:rsidRPr="00B749CB" w:rsidRDefault="00E27302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01A47492" w14:textId="77777777" w:rsidR="00E27302" w:rsidRPr="00B749CB" w:rsidRDefault="00E27302" w:rsidP="00E27302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>Etiam turpis eros, luctus ac.</w:t>
                            </w:r>
                          </w:p>
                          <w:p w14:paraId="1D18C268" w14:textId="77777777" w:rsidR="00E27302" w:rsidRDefault="00E27302" w:rsidP="00E27302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 xml:space="preserve">Etiam turpis eros, luctus ac.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E27302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>Etiam turpis eros, luctus ac.</w:t>
                            </w:r>
                          </w:p>
                          <w:p w14:paraId="59E6E08E" w14:textId="77777777" w:rsidR="00461957" w:rsidRPr="00E27302" w:rsidRDefault="00461957" w:rsidP="00E27302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09418596" w14:textId="77777777" w:rsidR="00E27302" w:rsidRPr="005B51AC" w:rsidRDefault="00E27302" w:rsidP="00E27302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>Etiam turpis eros, luctus ac.</w:t>
                            </w:r>
                            <w:r w:rsidR="00461957"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>Lorem ipsum dolor sit amet, consectetur adipiscing elit. Etiam turpis eros, luctus ac. Lorem ipsum dolor sit amet, consectetur adipisc</w:t>
                            </w:r>
                            <w:r w:rsidR="00461957" w:rsidRPr="00B749CB">
                              <w:rPr>
                                <w:color w:val="000000" w:themeColor="text1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31AE8D21" w14:textId="77777777" w:rsidR="00E27302" w:rsidRPr="005B51AC" w:rsidRDefault="00E27302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0690954" w14:textId="77777777" w:rsidR="00761A5A" w:rsidRPr="005B51AC" w:rsidRDefault="00761A5A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89782EE" w14:textId="77777777" w:rsidR="00761A5A" w:rsidRPr="005B51AC" w:rsidRDefault="00761A5A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885F5" id="Rectángulo 69" o:spid="_x0000_s1047" style="position:absolute;left:0;text-align:left;margin-left:274.55pt;margin-top:33.15pt;width:261.35pt;height:26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" filled="f" stroked="f" strokeweight="1pt">
                <v:textbox>
                  <w:txbxContent>
                    <w:p w14:paraId="3A75D4CB" w14:textId="77777777" w:rsidR="00761A5A" w:rsidRPr="00B749CB" w:rsidRDefault="00761A5A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s-MX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>Etiam turpis eros, luctus ac.</w:t>
                      </w:r>
                    </w:p>
                    <w:p w14:paraId="55714636" w14:textId="77777777" w:rsidR="00761A5A" w:rsidRPr="00B749CB" w:rsidRDefault="00761A5A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 xml:space="preserve">Etiam turpis eros, luctus ac. </w:t>
                      </w: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</w:t>
                      </w:r>
                      <w:proofErr w:type="gram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sit</w:t>
                      </w:r>
                      <w:proofErr w:type="gram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n-US"/>
                        </w:rPr>
                        <w:t>Etiam turpis eros, luctus ac.</w:t>
                      </w:r>
                    </w:p>
                    <w:p w14:paraId="759F76FB" w14:textId="77777777" w:rsidR="00E27302" w:rsidRPr="00B749CB" w:rsidRDefault="00E27302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01A47492" w14:textId="77777777" w:rsidR="00E27302" w:rsidRPr="00B749CB" w:rsidRDefault="00E27302" w:rsidP="00E27302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s-MX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>Etiam turpis eros, luctus ac.</w:t>
                      </w:r>
                    </w:p>
                    <w:p w14:paraId="1D18C268" w14:textId="77777777" w:rsidR="00E27302" w:rsidRDefault="00E27302" w:rsidP="00E27302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 xml:space="preserve">Etiam turpis eros, luctus ac. </w:t>
                      </w: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</w:t>
                      </w:r>
                      <w:proofErr w:type="gram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sit</w:t>
                      </w:r>
                      <w:proofErr w:type="gram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E27302">
                        <w:rPr>
                          <w:color w:val="000000" w:themeColor="text1"/>
                          <w:szCs w:val="24"/>
                          <w:lang w:val="en-US"/>
                        </w:rPr>
                        <w:t>Etiam</w:t>
                      </w:r>
                      <w:proofErr w:type="spellEnd"/>
                      <w:r w:rsidRPr="00E27302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27302">
                        <w:rPr>
                          <w:color w:val="000000" w:themeColor="text1"/>
                          <w:szCs w:val="24"/>
                          <w:lang w:val="en-US"/>
                        </w:rPr>
                        <w:t>turpis</w:t>
                      </w:r>
                      <w:proofErr w:type="spellEnd"/>
                      <w:r w:rsidRPr="00E27302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eros, </w:t>
                      </w:r>
                      <w:proofErr w:type="spellStart"/>
                      <w:r w:rsidRPr="00E27302">
                        <w:rPr>
                          <w:color w:val="000000" w:themeColor="text1"/>
                          <w:szCs w:val="24"/>
                          <w:lang w:val="en-US"/>
                        </w:rPr>
                        <w:t>luctus</w:t>
                      </w:r>
                      <w:proofErr w:type="spellEnd"/>
                      <w:r w:rsidRPr="00E27302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ac.</w:t>
                      </w:r>
                    </w:p>
                    <w:p w14:paraId="59E6E08E" w14:textId="77777777" w:rsidR="00461957" w:rsidRPr="00E27302" w:rsidRDefault="00461957" w:rsidP="00E27302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</w:p>
                    <w:p w14:paraId="09418596" w14:textId="77777777" w:rsidR="00E27302" w:rsidRPr="005B51AC" w:rsidRDefault="00E27302" w:rsidP="00E27302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>Etiam turpis eros, luctus ac.</w:t>
                      </w:r>
                      <w:r w:rsidR="00461957"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 xml:space="preserve">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>Lorem ipsum dolor sit amet, consectetur adipiscing elit. Etiam turpis eros, luctus ac. Lorem ipsum dolor sit amet, consectetur adipisc</w:t>
                      </w:r>
                      <w:r w:rsidR="00461957" w:rsidRPr="00B749CB">
                        <w:rPr>
                          <w:color w:val="000000" w:themeColor="text1"/>
                          <w:szCs w:val="24"/>
                          <w:lang w:val="es-MX"/>
                        </w:rPr>
                        <w:t xml:space="preserve"> </w:t>
                      </w:r>
                      <w:r w:rsidRPr="005B51AC">
                        <w:rPr>
                          <w:color w:val="000000" w:themeColor="text1"/>
                          <w:szCs w:val="24"/>
                        </w:rPr>
                        <w:t>ac</w:t>
                      </w:r>
                      <w:r>
                        <w:rPr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31AE8D21" w14:textId="77777777" w:rsidR="00E27302" w:rsidRPr="005B51AC" w:rsidRDefault="00E27302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10690954" w14:textId="77777777" w:rsidR="00761A5A" w:rsidRPr="005B51AC" w:rsidRDefault="00761A5A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289782EE" w14:textId="77777777" w:rsidR="00761A5A" w:rsidRPr="005B51AC" w:rsidRDefault="00761A5A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748276" wp14:editId="4EBDD763">
                <wp:simplePos x="0" y="0"/>
                <wp:positionH relativeFrom="column">
                  <wp:posOffset>3487420</wp:posOffset>
                </wp:positionH>
                <wp:positionV relativeFrom="paragraph">
                  <wp:posOffset>4401185</wp:posOffset>
                </wp:positionV>
                <wp:extent cx="3319145" cy="2068830"/>
                <wp:effectExtent l="0" t="0" r="0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206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EBFE8" w14:textId="77777777" w:rsidR="00761A5A" w:rsidRPr="00B749CB" w:rsidRDefault="00761A5A" w:rsidP="00761A5A">
                            <w:pPr>
                              <w:spacing w:before="0" w:after="0"/>
                              <w:ind w:left="0" w:right="-39"/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Lorem ipsum dolor sit amet, consectetur adipiscing elit.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Etiam turpis eros, luctus ac volutpat id, egestas eu nibh.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Fusce et dolor quis nisi tincidunt tincidunt rutrum non velit. Proin rhoncus sem vitae magna accumsan nec fermentum spendisse tempus pharetra accumsan. </w:t>
                            </w:r>
                            <w:r w:rsidRPr="00B749CB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Quisque augue lacus, vehicula id porttitor vitae, bibendum a odio. </w:t>
                            </w:r>
                            <w:r w:rsidRPr="005B51AC"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Cras sodales nunc eget libero laoreet consectetur. Donec tincidunt velit id risus sagittis convallis. Vivamus lacinia elit non mi interdum lobortis.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48276" id="Rectángulo 65" o:spid="_x0000_s1048" style="position:absolute;left:0;text-align:left;margin-left:274.6pt;margin-top:346.55pt;width:261.35pt;height:16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" filled="f" stroked="f" strokeweight="1pt">
                <v:textbox>
                  <w:txbxContent>
                    <w:p w14:paraId="649EBFE8" w14:textId="77777777" w:rsidR="00761A5A" w:rsidRPr="00B749CB" w:rsidRDefault="00761A5A" w:rsidP="00761A5A">
                      <w:pPr>
                        <w:spacing w:before="0" w:after="0"/>
                        <w:ind w:left="0" w:right="-39"/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amet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adipiscing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Etiam turpis eros, luctus ac volutpat id, egestas eu nibh.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Fusce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et dolor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quis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nisi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tincidunt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tincidunt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rutrum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non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Proin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rhoncus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sem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vitae magna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accumsan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nec fermentum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spendisse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tempus pharetra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accumsan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  <w:r w:rsidRPr="00B749CB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Quisque augue lacus, vehicula id porttitor vitae, bibendum a odio. </w:t>
                      </w:r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Cras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sodales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nunc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eget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libero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laoreet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consectetur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Donec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tincidunt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id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risus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sagittis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convallis.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Vivamus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lacinia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elit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non mi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interdum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>lobortis</w:t>
                      </w:r>
                      <w:proofErr w:type="spellEnd"/>
                      <w:r w:rsidRPr="005B51AC">
                        <w:rPr>
                          <w:color w:val="000000" w:themeColor="text1"/>
                          <w:szCs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E2730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3FCC7BB" wp14:editId="6B740760">
                <wp:simplePos x="0" y="0"/>
                <wp:positionH relativeFrom="column">
                  <wp:posOffset>3487420</wp:posOffset>
                </wp:positionH>
                <wp:positionV relativeFrom="paragraph">
                  <wp:posOffset>3996377</wp:posOffset>
                </wp:positionV>
                <wp:extent cx="3316605" cy="393065"/>
                <wp:effectExtent l="0" t="0" r="0" b="6985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605" cy="393065"/>
                          <a:chOff x="0" y="0"/>
                          <a:chExt cx="2639675" cy="327546"/>
                        </a:xfrm>
                      </wpg:grpSpPr>
                      <wpg:grpSp>
                        <wpg:cNvPr id="51" name="Grupo 51"/>
                        <wpg:cNvGrpSpPr/>
                        <wpg:grpSpPr>
                          <a:xfrm>
                            <a:off x="0" y="0"/>
                            <a:ext cx="2639675" cy="327546"/>
                            <a:chOff x="0" y="0"/>
                            <a:chExt cx="2639675" cy="327546"/>
                          </a:xfrm>
                        </wpg:grpSpPr>
                        <wps:wsp>
                          <wps:cNvPr id="52" name="Rectángulo 52"/>
                          <wps:cNvSpPr/>
                          <wps:spPr>
                            <a:xfrm>
                              <a:off x="0" y="0"/>
                              <a:ext cx="341194" cy="327546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ángulo 53"/>
                          <wps:cNvSpPr/>
                          <wps:spPr>
                            <a:xfrm>
                              <a:off x="340074" y="0"/>
                              <a:ext cx="2299601" cy="327546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30CBA8" w14:textId="77777777" w:rsidR="002D5D18" w:rsidRPr="00461854" w:rsidRDefault="002D5D18" w:rsidP="002D5D18">
                                <w:pPr>
                                  <w:spacing w:before="0" w:after="0"/>
                                  <w:ind w:left="0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</w:pPr>
                                <w:r w:rsidRPr="00461854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  <w:t>Conclusiones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Gráfico 54" descr="Vínculo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466" y="31898"/>
                            <a:ext cx="263822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CC7BB" id="Grupo 50" o:spid="_x0000_s1049" style="position:absolute;left:0;text-align:left;margin-left:274.6pt;margin-top:314.7pt;width:261.15pt;height:30.95pt;z-index:251677696;mso-width-relative:margin;mso-height-relative:margin" coordsize="26396,32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">
                <v:group id="Grupo 51" o:spid="_x0000_s1050" style="position:absolute;width:26396;height:3275" coordsize="26396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ángulo 52" o:spid="_x0000_s1051" style="position:absolute;width:3411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" fillcolor="#ffc000" stroked="f" strokeweight="1pt"/>
                  <v:rect id="Rectángulo 53" o:spid="_x0000_s1052" style="position:absolute;left:3400;width:22996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" fillcolor="#002060" stroked="f" strokeweight="1pt">
                    <v:textbox>
                      <w:txbxContent>
                        <w:p w14:paraId="4230CBA8" w14:textId="77777777" w:rsidR="002D5D18" w:rsidRPr="00461854" w:rsidRDefault="002D5D18" w:rsidP="002D5D18">
                          <w:pPr>
                            <w:spacing w:before="0" w:after="0"/>
                            <w:ind w:left="0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</w:pPr>
                          <w:r w:rsidRPr="00461854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  <w:t>Conclusiones</w:t>
                          </w:r>
                        </w:p>
                      </w:txbxContent>
                    </v:textbox>
                  </v:rect>
                </v:group>
                <v:shape id="Gráfico 54" o:spid="_x0000_s1053" type="#_x0000_t75" alt="Vínculo" style="position:absolute;left:274;top:318;width:263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">
                  <v:imagedata r:id="rId28" o:title="Vínculo"/>
                </v:shape>
              </v:group>
            </w:pict>
          </mc:Fallback>
        </mc:AlternateContent>
      </w:r>
      <w:r w:rsidR="00E2730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74E91A" wp14:editId="505A1FDD">
                <wp:simplePos x="0" y="0"/>
                <wp:positionH relativeFrom="column">
                  <wp:posOffset>1588770</wp:posOffset>
                </wp:positionH>
                <wp:positionV relativeFrom="paragraph">
                  <wp:posOffset>6545902</wp:posOffset>
                </wp:positionV>
                <wp:extent cx="3316605" cy="393065"/>
                <wp:effectExtent l="0" t="0" r="0" b="6985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605" cy="393065"/>
                          <a:chOff x="0" y="0"/>
                          <a:chExt cx="2639675" cy="327546"/>
                        </a:xfrm>
                      </wpg:grpSpPr>
                      <wpg:grpSp>
                        <wpg:cNvPr id="57" name="Grupo 57"/>
                        <wpg:cNvGrpSpPr/>
                        <wpg:grpSpPr>
                          <a:xfrm>
                            <a:off x="0" y="0"/>
                            <a:ext cx="2639675" cy="327546"/>
                            <a:chOff x="0" y="0"/>
                            <a:chExt cx="2639675" cy="327546"/>
                          </a:xfrm>
                        </wpg:grpSpPr>
                        <wps:wsp>
                          <wps:cNvPr id="58" name="Rectángulo 58"/>
                          <wps:cNvSpPr/>
                          <wps:spPr>
                            <a:xfrm>
                              <a:off x="0" y="0"/>
                              <a:ext cx="341194" cy="327546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tángulo 59"/>
                          <wps:cNvSpPr/>
                          <wps:spPr>
                            <a:xfrm>
                              <a:off x="340074" y="0"/>
                              <a:ext cx="2299601" cy="327546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B78630" w14:textId="77777777" w:rsidR="002D5D18" w:rsidRPr="00461854" w:rsidRDefault="002D5D18" w:rsidP="002D5D18">
                                <w:pPr>
                                  <w:spacing w:before="0" w:after="0"/>
                                  <w:ind w:left="0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</w:pPr>
                                <w:r w:rsidRPr="00461854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28"/>
                                    <w:lang w:val="es-MX"/>
                                  </w:rPr>
                                  <w:t>Literatura citada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Gráfico 60" descr="Libros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31898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4E91A" id="Grupo 56" o:spid="_x0000_s1054" style="position:absolute;left:0;text-align:left;margin-left:125.1pt;margin-top:515.45pt;width:261.15pt;height:30.95pt;z-index:251681792;mso-width-relative:margin;mso-height-relative:margin" coordsize="26396,32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">
                <v:group id="Grupo 57" o:spid="_x0000_s1055" style="position:absolute;width:26396;height:3275" coordsize="26396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Rectángulo 58" o:spid="_x0000_s1056" style="position:absolute;width:3411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" fillcolor="#ffc000" stroked="f" strokeweight="1pt"/>
                  <v:rect id="Rectángulo 59" o:spid="_x0000_s1057" style="position:absolute;left:3400;width:22996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" fillcolor="#002060" stroked="f" strokeweight="1pt">
                    <v:textbox>
                      <w:txbxContent>
                        <w:p w14:paraId="10B78630" w14:textId="77777777" w:rsidR="002D5D18" w:rsidRPr="00461854" w:rsidRDefault="002D5D18" w:rsidP="002D5D18">
                          <w:pPr>
                            <w:spacing w:before="0" w:after="0"/>
                            <w:ind w:left="0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</w:pPr>
                          <w:r w:rsidRPr="00461854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  <w:lang w:val="es-MX"/>
                            </w:rPr>
                            <w:t>Literatura citada</w:t>
                          </w:r>
                        </w:p>
                      </w:txbxContent>
                    </v:textbox>
                  </v:rect>
                </v:group>
                <v:shape id="Gráfico 60" o:spid="_x0000_s1058" type="#_x0000_t75" alt="Libros" style="position:absolute;left:212;top:318;width:2762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">
                  <v:imagedata r:id="rId31" o:title="Libros"/>
                </v:shape>
              </v:group>
            </w:pict>
          </mc:Fallback>
        </mc:AlternateContent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784C44BF" wp14:editId="431D426F">
                <wp:simplePos x="0" y="0"/>
                <wp:positionH relativeFrom="column">
                  <wp:posOffset>5333365</wp:posOffset>
                </wp:positionH>
                <wp:positionV relativeFrom="paragraph">
                  <wp:posOffset>7499985</wp:posOffset>
                </wp:positionV>
                <wp:extent cx="2208530" cy="1042670"/>
                <wp:effectExtent l="0" t="190500" r="96520" b="271780"/>
                <wp:wrapNone/>
                <wp:docPr id="71" name="Forma lib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2889">
                          <a:off x="0" y="0"/>
                          <a:ext cx="2208530" cy="104267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CC88" id="Forma libre: Forma 22" o:spid="_x0000_s1026" style="position:absolute;margin-left:419.95pt;margin-top:590.55pt;width:173.9pt;height:82.1pt;rotation:10805673fd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" path="m7144,1699736v,,1403032,618173,2927032,-215265c4459129,651986,5998369,893921,5998369,893921r,-886777l7144,7144r,1692592xe" fillcolor="#92d050" stroked="f">
                <v:stroke joinstyle="miter"/>
                <v:path arrowok="t" o:connecttype="custom" o:connectlocs="2629,921111;1079901,804456;2207654,484428;2207654,3871;2629,3871;2629,921111" o:connectangles="0,0,0,0,0,0"/>
              </v:shape>
            </w:pict>
          </mc:Fallback>
        </mc:AlternateContent>
      </w:r>
      <w:r w:rsidR="00E27302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2FD701B" wp14:editId="25A8D5DC">
                <wp:simplePos x="0" y="0"/>
                <wp:positionH relativeFrom="column">
                  <wp:posOffset>5515776</wp:posOffset>
                </wp:positionH>
                <wp:positionV relativeFrom="paragraph">
                  <wp:posOffset>7462453</wp:posOffset>
                </wp:positionV>
                <wp:extent cx="2208530" cy="1042670"/>
                <wp:effectExtent l="0" t="209550" r="115570" b="290830"/>
                <wp:wrapNone/>
                <wp:docPr id="55" name="Forma lib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2889">
                          <a:off x="0" y="0"/>
                          <a:ext cx="2208530" cy="104267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5A405" id="Forma libre: Forma 22" o:spid="_x0000_s1026" style="position:absolute;margin-left:434.3pt;margin-top:587.6pt;width:173.9pt;height:82.1pt;rotation:10805673fd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" path="m7144,1699736v,,1403032,618173,2927032,-215265c4459129,651986,5998369,893921,5998369,893921r,-886777l7144,7144r,1692592xe" fillcolor="#002060" strokecolor="#17406d [3204]">
                <v:stroke joinstyle="miter"/>
                <v:path arrowok="t" o:connecttype="custom" o:connectlocs="2629,921111;1079901,804456;2207654,484428;2207654,3871;2629,3871;2629,921111" o:connectangles="0,0,0,0,0,0"/>
              </v:shape>
            </w:pict>
          </mc:Fallback>
        </mc:AlternateContent>
      </w:r>
    </w:p>
    <w:sectPr w:rsidR="00A66B18" w:rsidRPr="0041428F" w:rsidSect="00D63397">
      <w:pgSz w:w="12240" w:h="20160" w:code="5"/>
      <w:pgMar w:top="993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2DAC1" w14:textId="77777777" w:rsidR="00896106" w:rsidRDefault="00896106" w:rsidP="00A66B18">
      <w:pPr>
        <w:spacing w:before="0" w:after="0"/>
      </w:pPr>
      <w:r>
        <w:separator/>
      </w:r>
    </w:p>
  </w:endnote>
  <w:endnote w:type="continuationSeparator" w:id="0">
    <w:p w14:paraId="3BF85E8D" w14:textId="77777777" w:rsidR="00896106" w:rsidRDefault="00896106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4D453" w14:textId="77777777" w:rsidR="00896106" w:rsidRDefault="00896106" w:rsidP="00A66B18">
      <w:pPr>
        <w:spacing w:before="0" w:after="0"/>
      </w:pPr>
      <w:r>
        <w:separator/>
      </w:r>
    </w:p>
  </w:footnote>
  <w:footnote w:type="continuationSeparator" w:id="0">
    <w:p w14:paraId="69EDDE3C" w14:textId="77777777" w:rsidR="00896106" w:rsidRDefault="00896106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76"/>
    <w:rsid w:val="00000894"/>
    <w:rsid w:val="00051853"/>
    <w:rsid w:val="00053D17"/>
    <w:rsid w:val="00083BAA"/>
    <w:rsid w:val="0010680C"/>
    <w:rsid w:val="00152B0B"/>
    <w:rsid w:val="00165D97"/>
    <w:rsid w:val="001766D6"/>
    <w:rsid w:val="00192419"/>
    <w:rsid w:val="001C270D"/>
    <w:rsid w:val="001C61F8"/>
    <w:rsid w:val="001D0B5A"/>
    <w:rsid w:val="001E2320"/>
    <w:rsid w:val="00214E28"/>
    <w:rsid w:val="002253C1"/>
    <w:rsid w:val="002D5D18"/>
    <w:rsid w:val="003101B6"/>
    <w:rsid w:val="00331C0D"/>
    <w:rsid w:val="00334257"/>
    <w:rsid w:val="00352B81"/>
    <w:rsid w:val="003747C8"/>
    <w:rsid w:val="00394757"/>
    <w:rsid w:val="003A0150"/>
    <w:rsid w:val="003E24DF"/>
    <w:rsid w:val="0041428F"/>
    <w:rsid w:val="00461854"/>
    <w:rsid w:val="00461957"/>
    <w:rsid w:val="004A1376"/>
    <w:rsid w:val="004A2B0D"/>
    <w:rsid w:val="00513437"/>
    <w:rsid w:val="00513D3B"/>
    <w:rsid w:val="00595653"/>
    <w:rsid w:val="005B51AC"/>
    <w:rsid w:val="005C2210"/>
    <w:rsid w:val="005F64F3"/>
    <w:rsid w:val="00615018"/>
    <w:rsid w:val="0062123A"/>
    <w:rsid w:val="00646E75"/>
    <w:rsid w:val="00667747"/>
    <w:rsid w:val="006F6F10"/>
    <w:rsid w:val="007110AB"/>
    <w:rsid w:val="00752A32"/>
    <w:rsid w:val="00761A5A"/>
    <w:rsid w:val="00783E79"/>
    <w:rsid w:val="007B5AE8"/>
    <w:rsid w:val="007C184E"/>
    <w:rsid w:val="007F5192"/>
    <w:rsid w:val="0082077D"/>
    <w:rsid w:val="0086524A"/>
    <w:rsid w:val="00896106"/>
    <w:rsid w:val="008C0286"/>
    <w:rsid w:val="009F6646"/>
    <w:rsid w:val="00A05107"/>
    <w:rsid w:val="00A26FE7"/>
    <w:rsid w:val="00A66B18"/>
    <w:rsid w:val="00A6783B"/>
    <w:rsid w:val="00A96CF8"/>
    <w:rsid w:val="00AA089B"/>
    <w:rsid w:val="00AE1388"/>
    <w:rsid w:val="00AF3982"/>
    <w:rsid w:val="00B50294"/>
    <w:rsid w:val="00B57D6E"/>
    <w:rsid w:val="00B749CB"/>
    <w:rsid w:val="00BE2699"/>
    <w:rsid w:val="00C11BE7"/>
    <w:rsid w:val="00C1682D"/>
    <w:rsid w:val="00C701F7"/>
    <w:rsid w:val="00C70786"/>
    <w:rsid w:val="00D10958"/>
    <w:rsid w:val="00D63397"/>
    <w:rsid w:val="00D66593"/>
    <w:rsid w:val="00D77B0F"/>
    <w:rsid w:val="00DE6DA2"/>
    <w:rsid w:val="00DF2D30"/>
    <w:rsid w:val="00E062F7"/>
    <w:rsid w:val="00E27302"/>
    <w:rsid w:val="00E2760C"/>
    <w:rsid w:val="00E420FC"/>
    <w:rsid w:val="00E4786A"/>
    <w:rsid w:val="00E55D74"/>
    <w:rsid w:val="00E6540C"/>
    <w:rsid w:val="00E81E2A"/>
    <w:rsid w:val="00EE0952"/>
    <w:rsid w:val="00EF3DC0"/>
    <w:rsid w:val="00F84F5E"/>
    <w:rsid w:val="00FE0F43"/>
    <w:rsid w:val="00FE462B"/>
    <w:rsid w:val="00FF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BCD4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unhideWhenUsed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cter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cterdelogotipo">
    <w:name w:val="Carácter de logotipo"/>
    <w:basedOn w:val="Fuentedeprrafopredeter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E034D1E10FE2490E8570BB0335561F01">
    <w:name w:val="E034D1E10FE2490E8570BB0335561F01"/>
    <w:rsid w:val="004A1376"/>
    <w:pPr>
      <w:spacing w:after="160" w:line="259" w:lineRule="auto"/>
    </w:pPr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diagramData" Target="diagrams/data1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9.sv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diagramLayout" Target="diagrams/layout1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12.svg"/><Relationship Id="rId30" Type="http://schemas.openxmlformats.org/officeDocument/2006/relationships/image" Target="media/image15.svg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l\AppData\Local\Microsoft\Office\16.0\DTS\es-ES%7b6A8BAD3B-5B5E-401D-8B11-65E1C4903B28%7d\%7bC1F062AF-E6A0-4461-A8EF-A4B522E9BEA4%7dtf56348247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9A-4A01-B22D-94C47CB579CB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9A-4A01-B22D-94C47CB579CB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9A-4A01-B22D-94C47CB579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5486960"/>
        <c:axId val="1025492864"/>
      </c:barChart>
      <c:catAx>
        <c:axId val="102548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25492864"/>
        <c:crosses val="autoZero"/>
        <c:auto val="1"/>
        <c:lblAlgn val="ctr"/>
        <c:lblOffset val="100"/>
        <c:noMultiLvlLbl val="0"/>
      </c:catAx>
      <c:valAx>
        <c:axId val="102549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2548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B12D57-0AB5-4C22-BFE1-C126B26AADED}" type="doc">
      <dgm:prSet loTypeId="urn:microsoft.com/office/officeart/2005/8/layout/bProcess3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5C240892-7889-47AE-BED1-CE6F81DD7418}">
      <dgm:prSet phldrT="[Texto]" phldr="1"/>
      <dgm:spPr/>
      <dgm:t>
        <a:bodyPr/>
        <a:lstStyle/>
        <a:p>
          <a:endParaRPr lang="es-MX"/>
        </a:p>
      </dgm:t>
    </dgm:pt>
    <dgm:pt modelId="{711FD1E1-BBFA-4BE3-97A5-E86D047E9241}" type="parTrans" cxnId="{898C0132-E0CA-4767-AFBF-8BD4A885F266}">
      <dgm:prSet/>
      <dgm:spPr/>
      <dgm:t>
        <a:bodyPr/>
        <a:lstStyle/>
        <a:p>
          <a:endParaRPr lang="es-MX"/>
        </a:p>
      </dgm:t>
    </dgm:pt>
    <dgm:pt modelId="{28C32A93-71F8-4C0B-BC4B-3F45AE11B783}" type="sibTrans" cxnId="{898C0132-E0CA-4767-AFBF-8BD4A885F266}">
      <dgm:prSet/>
      <dgm:spPr/>
      <dgm:t>
        <a:bodyPr/>
        <a:lstStyle/>
        <a:p>
          <a:endParaRPr lang="es-MX"/>
        </a:p>
      </dgm:t>
    </dgm:pt>
    <dgm:pt modelId="{D3A9C337-C6D4-4708-8028-495F71F53DB6}">
      <dgm:prSet phldrT="[Texto]" phldr="1"/>
      <dgm:spPr/>
      <dgm:t>
        <a:bodyPr/>
        <a:lstStyle/>
        <a:p>
          <a:endParaRPr lang="es-MX"/>
        </a:p>
      </dgm:t>
    </dgm:pt>
    <dgm:pt modelId="{E83BF25C-4254-445C-8EED-1895A80782D0}" type="parTrans" cxnId="{7034DFEF-EDBA-408A-91C8-D5CC6B87D988}">
      <dgm:prSet/>
      <dgm:spPr/>
      <dgm:t>
        <a:bodyPr/>
        <a:lstStyle/>
        <a:p>
          <a:endParaRPr lang="es-MX"/>
        </a:p>
      </dgm:t>
    </dgm:pt>
    <dgm:pt modelId="{F83AFE91-2808-4402-A7DF-0B18C3B32A06}" type="sibTrans" cxnId="{7034DFEF-EDBA-408A-91C8-D5CC6B87D988}">
      <dgm:prSet/>
      <dgm:spPr/>
      <dgm:t>
        <a:bodyPr/>
        <a:lstStyle/>
        <a:p>
          <a:endParaRPr lang="es-MX"/>
        </a:p>
      </dgm:t>
    </dgm:pt>
    <dgm:pt modelId="{0C3E475B-E157-43ED-994C-C7218204661F}">
      <dgm:prSet phldrT="[Texto]" phldr="1"/>
      <dgm:spPr/>
      <dgm:t>
        <a:bodyPr/>
        <a:lstStyle/>
        <a:p>
          <a:endParaRPr lang="es-MX"/>
        </a:p>
      </dgm:t>
    </dgm:pt>
    <dgm:pt modelId="{98559743-A1B4-476C-AB38-A2A87B52E7B8}" type="parTrans" cxnId="{C7892D1C-A9E9-4927-AEE7-C5708F160293}">
      <dgm:prSet/>
      <dgm:spPr/>
      <dgm:t>
        <a:bodyPr/>
        <a:lstStyle/>
        <a:p>
          <a:endParaRPr lang="es-MX"/>
        </a:p>
      </dgm:t>
    </dgm:pt>
    <dgm:pt modelId="{02188D4F-3026-48C5-BC12-ACC250849B8E}" type="sibTrans" cxnId="{C7892D1C-A9E9-4927-AEE7-C5708F160293}">
      <dgm:prSet/>
      <dgm:spPr/>
      <dgm:t>
        <a:bodyPr/>
        <a:lstStyle/>
        <a:p>
          <a:endParaRPr lang="es-MX"/>
        </a:p>
      </dgm:t>
    </dgm:pt>
    <dgm:pt modelId="{23C6075A-E4AE-45C3-AF6E-2579FAB8683D}">
      <dgm:prSet phldrT="[Texto]" phldr="1"/>
      <dgm:spPr/>
      <dgm:t>
        <a:bodyPr/>
        <a:lstStyle/>
        <a:p>
          <a:endParaRPr lang="es-MX"/>
        </a:p>
      </dgm:t>
    </dgm:pt>
    <dgm:pt modelId="{EDE4A19C-79E4-47D2-B263-12AD857C303A}" type="parTrans" cxnId="{B567DE55-718C-4428-AAF5-3E966A006E22}">
      <dgm:prSet/>
      <dgm:spPr/>
      <dgm:t>
        <a:bodyPr/>
        <a:lstStyle/>
        <a:p>
          <a:endParaRPr lang="es-MX"/>
        </a:p>
      </dgm:t>
    </dgm:pt>
    <dgm:pt modelId="{E2155572-DCF3-4686-AF63-5670490BF3D5}" type="sibTrans" cxnId="{B567DE55-718C-4428-AAF5-3E966A006E22}">
      <dgm:prSet/>
      <dgm:spPr/>
      <dgm:t>
        <a:bodyPr/>
        <a:lstStyle/>
        <a:p>
          <a:endParaRPr lang="es-MX"/>
        </a:p>
      </dgm:t>
    </dgm:pt>
    <dgm:pt modelId="{5A65599D-4E5B-4F11-9B73-07D9462CE892}">
      <dgm:prSet phldrT="[Texto]" phldr="1"/>
      <dgm:spPr/>
      <dgm:t>
        <a:bodyPr/>
        <a:lstStyle/>
        <a:p>
          <a:endParaRPr lang="es-MX"/>
        </a:p>
      </dgm:t>
    </dgm:pt>
    <dgm:pt modelId="{7A455A02-E4F9-421E-9C0B-AFA67A7AD1F3}" type="parTrans" cxnId="{5039156C-4E79-4149-A022-1D0B8E9A6D7B}">
      <dgm:prSet/>
      <dgm:spPr/>
      <dgm:t>
        <a:bodyPr/>
        <a:lstStyle/>
        <a:p>
          <a:endParaRPr lang="es-MX"/>
        </a:p>
      </dgm:t>
    </dgm:pt>
    <dgm:pt modelId="{B6555AE6-221C-4652-9CB8-CF67C3C289CC}" type="sibTrans" cxnId="{5039156C-4E79-4149-A022-1D0B8E9A6D7B}">
      <dgm:prSet/>
      <dgm:spPr/>
      <dgm:t>
        <a:bodyPr/>
        <a:lstStyle/>
        <a:p>
          <a:endParaRPr lang="es-MX"/>
        </a:p>
      </dgm:t>
    </dgm:pt>
    <dgm:pt modelId="{811F3407-BA0F-42B1-893E-D014B6266CC0}">
      <dgm:prSet phldrT="[Texto]" phldr="1"/>
      <dgm:spPr/>
      <dgm:t>
        <a:bodyPr/>
        <a:lstStyle/>
        <a:p>
          <a:endParaRPr lang="es-MX"/>
        </a:p>
      </dgm:t>
    </dgm:pt>
    <dgm:pt modelId="{171514E4-E1A5-4F85-87DF-EE9EF0D3A919}" type="parTrans" cxnId="{B1B8B3A8-ACC7-4E3C-9601-9B650AF69AF7}">
      <dgm:prSet/>
      <dgm:spPr/>
      <dgm:t>
        <a:bodyPr/>
        <a:lstStyle/>
        <a:p>
          <a:endParaRPr lang="es-MX"/>
        </a:p>
      </dgm:t>
    </dgm:pt>
    <dgm:pt modelId="{638A5437-A5DD-4878-813D-2D8874D66F31}" type="sibTrans" cxnId="{B1B8B3A8-ACC7-4E3C-9601-9B650AF69AF7}">
      <dgm:prSet/>
      <dgm:spPr/>
      <dgm:t>
        <a:bodyPr/>
        <a:lstStyle/>
        <a:p>
          <a:endParaRPr lang="es-MX"/>
        </a:p>
      </dgm:t>
    </dgm:pt>
    <dgm:pt modelId="{D5E54877-6014-427A-A2C3-73088ABA2297}">
      <dgm:prSet phldrT="[Texto]" phldr="1"/>
      <dgm:spPr/>
      <dgm:t>
        <a:bodyPr/>
        <a:lstStyle/>
        <a:p>
          <a:endParaRPr lang="es-MX"/>
        </a:p>
      </dgm:t>
    </dgm:pt>
    <dgm:pt modelId="{9C2BB72E-91C1-4911-B810-AC03E84C2DA8}" type="parTrans" cxnId="{451C884E-D70F-4AA2-814B-1C93CB0D04B2}">
      <dgm:prSet/>
      <dgm:spPr/>
      <dgm:t>
        <a:bodyPr/>
        <a:lstStyle/>
        <a:p>
          <a:endParaRPr lang="es-MX"/>
        </a:p>
      </dgm:t>
    </dgm:pt>
    <dgm:pt modelId="{6C4022D2-F2C6-4A1F-8F0E-42E0C28E8C96}" type="sibTrans" cxnId="{451C884E-D70F-4AA2-814B-1C93CB0D04B2}">
      <dgm:prSet/>
      <dgm:spPr/>
      <dgm:t>
        <a:bodyPr/>
        <a:lstStyle/>
        <a:p>
          <a:endParaRPr lang="es-MX"/>
        </a:p>
      </dgm:t>
    </dgm:pt>
    <dgm:pt modelId="{F97BAFD7-FB48-4731-951C-D7F4598D9DB3}">
      <dgm:prSet phldrT="[Texto]" phldr="1"/>
      <dgm:spPr/>
      <dgm:t>
        <a:bodyPr/>
        <a:lstStyle/>
        <a:p>
          <a:endParaRPr lang="es-MX"/>
        </a:p>
      </dgm:t>
    </dgm:pt>
    <dgm:pt modelId="{51F64AF8-F380-4A8B-B5A5-A3906D2A14C0}" type="parTrans" cxnId="{8595E453-6DF0-4862-9B84-0706775AC84C}">
      <dgm:prSet/>
      <dgm:spPr/>
      <dgm:t>
        <a:bodyPr/>
        <a:lstStyle/>
        <a:p>
          <a:endParaRPr lang="es-MX"/>
        </a:p>
      </dgm:t>
    </dgm:pt>
    <dgm:pt modelId="{9B989B78-4BB2-4D5B-9856-BE6462C05A25}" type="sibTrans" cxnId="{8595E453-6DF0-4862-9B84-0706775AC84C}">
      <dgm:prSet/>
      <dgm:spPr/>
      <dgm:t>
        <a:bodyPr/>
        <a:lstStyle/>
        <a:p>
          <a:endParaRPr lang="es-MX"/>
        </a:p>
      </dgm:t>
    </dgm:pt>
    <dgm:pt modelId="{1E1FB6E3-71F5-4EF3-A7E1-2E8DD901559F}">
      <dgm:prSet phldrT="[Texto]" phldr="1"/>
      <dgm:spPr/>
      <dgm:t>
        <a:bodyPr/>
        <a:lstStyle/>
        <a:p>
          <a:endParaRPr lang="es-MX"/>
        </a:p>
      </dgm:t>
    </dgm:pt>
    <dgm:pt modelId="{99939F17-ACDF-418A-B76B-8C12A3170ADD}" type="parTrans" cxnId="{AC7A09A2-9DD1-4DC7-90FF-BF372B92317B}">
      <dgm:prSet/>
      <dgm:spPr/>
      <dgm:t>
        <a:bodyPr/>
        <a:lstStyle/>
        <a:p>
          <a:endParaRPr lang="es-MX"/>
        </a:p>
      </dgm:t>
    </dgm:pt>
    <dgm:pt modelId="{BCD71214-F2EF-4A42-98F6-79592E8227E8}" type="sibTrans" cxnId="{AC7A09A2-9DD1-4DC7-90FF-BF372B92317B}">
      <dgm:prSet/>
      <dgm:spPr/>
      <dgm:t>
        <a:bodyPr/>
        <a:lstStyle/>
        <a:p>
          <a:endParaRPr lang="es-MX"/>
        </a:p>
      </dgm:t>
    </dgm:pt>
    <dgm:pt modelId="{E579CFD6-686B-4E39-ACFE-10F9B67C2579}">
      <dgm:prSet phldrT="[Texto]"/>
      <dgm:spPr/>
      <dgm:t>
        <a:bodyPr/>
        <a:lstStyle/>
        <a:p>
          <a:r>
            <a:rPr lang="es-MX"/>
            <a:t>Texto</a:t>
          </a:r>
        </a:p>
      </dgm:t>
    </dgm:pt>
    <dgm:pt modelId="{D4AEC26F-F7FC-417F-AB55-FB900D85274B}" type="parTrans" cxnId="{8A8A55FC-0E6E-4BB0-AFDD-40E2A3B7CA92}">
      <dgm:prSet/>
      <dgm:spPr/>
      <dgm:t>
        <a:bodyPr/>
        <a:lstStyle/>
        <a:p>
          <a:endParaRPr lang="es-MX"/>
        </a:p>
      </dgm:t>
    </dgm:pt>
    <dgm:pt modelId="{835722E1-7943-45BF-AAEF-7F2FDB9F7EC2}" type="sibTrans" cxnId="{8A8A55FC-0E6E-4BB0-AFDD-40E2A3B7CA92}">
      <dgm:prSet/>
      <dgm:spPr/>
      <dgm:t>
        <a:bodyPr/>
        <a:lstStyle/>
        <a:p>
          <a:endParaRPr lang="es-MX"/>
        </a:p>
      </dgm:t>
    </dgm:pt>
    <dgm:pt modelId="{A0187995-7EEC-4E36-B17C-4E96676BED1E}" type="pres">
      <dgm:prSet presAssocID="{46B12D57-0AB5-4C22-BFE1-C126B26AADED}" presName="Name0" presStyleCnt="0">
        <dgm:presLayoutVars>
          <dgm:dir/>
          <dgm:resizeHandles val="exact"/>
        </dgm:presLayoutVars>
      </dgm:prSet>
      <dgm:spPr/>
    </dgm:pt>
    <dgm:pt modelId="{158AE030-A9D3-41D3-AFB2-2585537800D5}" type="pres">
      <dgm:prSet presAssocID="{5C240892-7889-47AE-BED1-CE6F81DD7418}" presName="node" presStyleLbl="node1" presStyleIdx="0" presStyleCnt="4">
        <dgm:presLayoutVars>
          <dgm:bulletEnabled val="1"/>
        </dgm:presLayoutVars>
      </dgm:prSet>
      <dgm:spPr/>
    </dgm:pt>
    <dgm:pt modelId="{8EC6CB82-7915-4A7A-A808-D6D24BE58ABC}" type="pres">
      <dgm:prSet presAssocID="{28C32A93-71F8-4C0B-BC4B-3F45AE11B783}" presName="sibTrans" presStyleLbl="sibTrans1D1" presStyleIdx="0" presStyleCnt="3"/>
      <dgm:spPr/>
    </dgm:pt>
    <dgm:pt modelId="{B08CDA0E-D300-47E5-9B16-308675DEBBB3}" type="pres">
      <dgm:prSet presAssocID="{28C32A93-71F8-4C0B-BC4B-3F45AE11B783}" presName="connectorText" presStyleLbl="sibTrans1D1" presStyleIdx="0" presStyleCnt="3"/>
      <dgm:spPr/>
    </dgm:pt>
    <dgm:pt modelId="{74953486-9627-4F8E-9240-C1F8C3CD6B1D}" type="pres">
      <dgm:prSet presAssocID="{23C6075A-E4AE-45C3-AF6E-2579FAB8683D}" presName="node" presStyleLbl="node1" presStyleIdx="1" presStyleCnt="4">
        <dgm:presLayoutVars>
          <dgm:bulletEnabled val="1"/>
        </dgm:presLayoutVars>
      </dgm:prSet>
      <dgm:spPr/>
    </dgm:pt>
    <dgm:pt modelId="{1DD87E08-B12F-4889-A47C-67017838F91E}" type="pres">
      <dgm:prSet presAssocID="{E2155572-DCF3-4686-AF63-5670490BF3D5}" presName="sibTrans" presStyleLbl="sibTrans1D1" presStyleIdx="1" presStyleCnt="3"/>
      <dgm:spPr/>
    </dgm:pt>
    <dgm:pt modelId="{B7B72B9D-AAB6-44C4-877A-FD088A25CFE1}" type="pres">
      <dgm:prSet presAssocID="{E2155572-DCF3-4686-AF63-5670490BF3D5}" presName="connectorText" presStyleLbl="sibTrans1D1" presStyleIdx="1" presStyleCnt="3"/>
      <dgm:spPr/>
    </dgm:pt>
    <dgm:pt modelId="{F6EDF176-4E19-4C94-A6A2-419B03E74A12}" type="pres">
      <dgm:prSet presAssocID="{D5E54877-6014-427A-A2C3-73088ABA2297}" presName="node" presStyleLbl="node1" presStyleIdx="2" presStyleCnt="4">
        <dgm:presLayoutVars>
          <dgm:bulletEnabled val="1"/>
        </dgm:presLayoutVars>
      </dgm:prSet>
      <dgm:spPr/>
    </dgm:pt>
    <dgm:pt modelId="{87E07910-3A01-4BE1-8473-C55D2BD45651}" type="pres">
      <dgm:prSet presAssocID="{6C4022D2-F2C6-4A1F-8F0E-42E0C28E8C96}" presName="sibTrans" presStyleLbl="sibTrans1D1" presStyleIdx="2" presStyleCnt="3"/>
      <dgm:spPr/>
    </dgm:pt>
    <dgm:pt modelId="{22375C27-062E-4792-8326-2D252738709C}" type="pres">
      <dgm:prSet presAssocID="{6C4022D2-F2C6-4A1F-8F0E-42E0C28E8C96}" presName="connectorText" presStyleLbl="sibTrans1D1" presStyleIdx="2" presStyleCnt="3"/>
      <dgm:spPr/>
    </dgm:pt>
    <dgm:pt modelId="{54F4B815-6B0E-470F-9D74-C5BE82B1608E}" type="pres">
      <dgm:prSet presAssocID="{E579CFD6-686B-4E39-ACFE-10F9B67C2579}" presName="node" presStyleLbl="node1" presStyleIdx="3" presStyleCnt="4">
        <dgm:presLayoutVars>
          <dgm:bulletEnabled val="1"/>
        </dgm:presLayoutVars>
      </dgm:prSet>
      <dgm:spPr/>
    </dgm:pt>
  </dgm:ptLst>
  <dgm:cxnLst>
    <dgm:cxn modelId="{26202C02-70E3-42ED-9B95-395C927B170D}" type="presOf" srcId="{23C6075A-E4AE-45C3-AF6E-2579FAB8683D}" destId="{74953486-9627-4F8E-9240-C1F8C3CD6B1D}" srcOrd="0" destOrd="0" presId="urn:microsoft.com/office/officeart/2005/8/layout/bProcess3"/>
    <dgm:cxn modelId="{1434D903-C173-4514-8454-4EF78AA07604}" type="presOf" srcId="{46B12D57-0AB5-4C22-BFE1-C126B26AADED}" destId="{A0187995-7EEC-4E36-B17C-4E96676BED1E}" srcOrd="0" destOrd="0" presId="urn:microsoft.com/office/officeart/2005/8/layout/bProcess3"/>
    <dgm:cxn modelId="{9478B606-3AE1-41A7-A154-532EF1B80658}" type="presOf" srcId="{6C4022D2-F2C6-4A1F-8F0E-42E0C28E8C96}" destId="{87E07910-3A01-4BE1-8473-C55D2BD45651}" srcOrd="0" destOrd="0" presId="urn:microsoft.com/office/officeart/2005/8/layout/bProcess3"/>
    <dgm:cxn modelId="{C7892D1C-A9E9-4927-AEE7-C5708F160293}" srcId="{5C240892-7889-47AE-BED1-CE6F81DD7418}" destId="{0C3E475B-E157-43ED-994C-C7218204661F}" srcOrd="1" destOrd="0" parTransId="{98559743-A1B4-476C-AB38-A2A87B52E7B8}" sibTransId="{02188D4F-3026-48C5-BC12-ACC250849B8E}"/>
    <dgm:cxn modelId="{2ECE812F-A5BC-41FA-927D-BD24CB65C616}" type="presOf" srcId="{28C32A93-71F8-4C0B-BC4B-3F45AE11B783}" destId="{8EC6CB82-7915-4A7A-A808-D6D24BE58ABC}" srcOrd="0" destOrd="0" presId="urn:microsoft.com/office/officeart/2005/8/layout/bProcess3"/>
    <dgm:cxn modelId="{427CE830-5A8C-4942-9FFF-C615CB8AC603}" type="presOf" srcId="{E2155572-DCF3-4686-AF63-5670490BF3D5}" destId="{1DD87E08-B12F-4889-A47C-67017838F91E}" srcOrd="0" destOrd="0" presId="urn:microsoft.com/office/officeart/2005/8/layout/bProcess3"/>
    <dgm:cxn modelId="{898C0132-E0CA-4767-AFBF-8BD4A885F266}" srcId="{46B12D57-0AB5-4C22-BFE1-C126B26AADED}" destId="{5C240892-7889-47AE-BED1-CE6F81DD7418}" srcOrd="0" destOrd="0" parTransId="{711FD1E1-BBFA-4BE3-97A5-E86D047E9241}" sibTransId="{28C32A93-71F8-4C0B-BC4B-3F45AE11B783}"/>
    <dgm:cxn modelId="{56D76E32-6F65-45F7-A8EC-C96EBE2DC84C}" type="presOf" srcId="{D5E54877-6014-427A-A2C3-73088ABA2297}" destId="{F6EDF176-4E19-4C94-A6A2-419B03E74A12}" srcOrd="0" destOrd="0" presId="urn:microsoft.com/office/officeart/2005/8/layout/bProcess3"/>
    <dgm:cxn modelId="{CDAE454D-9E8D-4260-BE8F-7BCDF5F503A7}" type="presOf" srcId="{811F3407-BA0F-42B1-893E-D014B6266CC0}" destId="{74953486-9627-4F8E-9240-C1F8C3CD6B1D}" srcOrd="0" destOrd="2" presId="urn:microsoft.com/office/officeart/2005/8/layout/bProcess3"/>
    <dgm:cxn modelId="{451C884E-D70F-4AA2-814B-1C93CB0D04B2}" srcId="{46B12D57-0AB5-4C22-BFE1-C126B26AADED}" destId="{D5E54877-6014-427A-A2C3-73088ABA2297}" srcOrd="2" destOrd="0" parTransId="{9C2BB72E-91C1-4911-B810-AC03E84C2DA8}" sibTransId="{6C4022D2-F2C6-4A1F-8F0E-42E0C28E8C96}"/>
    <dgm:cxn modelId="{8595E453-6DF0-4862-9B84-0706775AC84C}" srcId="{D5E54877-6014-427A-A2C3-73088ABA2297}" destId="{F97BAFD7-FB48-4731-951C-D7F4598D9DB3}" srcOrd="0" destOrd="0" parTransId="{51F64AF8-F380-4A8B-B5A5-A3906D2A14C0}" sibTransId="{9B989B78-4BB2-4D5B-9856-BE6462C05A25}"/>
    <dgm:cxn modelId="{B567DE55-718C-4428-AAF5-3E966A006E22}" srcId="{46B12D57-0AB5-4C22-BFE1-C126B26AADED}" destId="{23C6075A-E4AE-45C3-AF6E-2579FAB8683D}" srcOrd="1" destOrd="0" parTransId="{EDE4A19C-79E4-47D2-B263-12AD857C303A}" sibTransId="{E2155572-DCF3-4686-AF63-5670490BF3D5}"/>
    <dgm:cxn modelId="{B9CCFE5E-E7D1-40FB-8CF7-E12CD6F8DF63}" type="presOf" srcId="{D3A9C337-C6D4-4708-8028-495F71F53DB6}" destId="{158AE030-A9D3-41D3-AFB2-2585537800D5}" srcOrd="0" destOrd="1" presId="urn:microsoft.com/office/officeart/2005/8/layout/bProcess3"/>
    <dgm:cxn modelId="{5039156C-4E79-4149-A022-1D0B8E9A6D7B}" srcId="{23C6075A-E4AE-45C3-AF6E-2579FAB8683D}" destId="{5A65599D-4E5B-4F11-9B73-07D9462CE892}" srcOrd="0" destOrd="0" parTransId="{7A455A02-E4F9-421E-9C0B-AFA67A7AD1F3}" sibTransId="{B6555AE6-221C-4652-9CB8-CF67C3C289CC}"/>
    <dgm:cxn modelId="{57B52392-6F9D-4B4C-8BEA-269A61EEE984}" type="presOf" srcId="{5A65599D-4E5B-4F11-9B73-07D9462CE892}" destId="{74953486-9627-4F8E-9240-C1F8C3CD6B1D}" srcOrd="0" destOrd="1" presId="urn:microsoft.com/office/officeart/2005/8/layout/bProcess3"/>
    <dgm:cxn modelId="{65CDFD9B-12B4-4DA5-BED2-6B20596F1A1D}" type="presOf" srcId="{E2155572-DCF3-4686-AF63-5670490BF3D5}" destId="{B7B72B9D-AAB6-44C4-877A-FD088A25CFE1}" srcOrd="1" destOrd="0" presId="urn:microsoft.com/office/officeart/2005/8/layout/bProcess3"/>
    <dgm:cxn modelId="{AC7A09A2-9DD1-4DC7-90FF-BF372B92317B}" srcId="{D5E54877-6014-427A-A2C3-73088ABA2297}" destId="{1E1FB6E3-71F5-4EF3-A7E1-2E8DD901559F}" srcOrd="1" destOrd="0" parTransId="{99939F17-ACDF-418A-B76B-8C12A3170ADD}" sibTransId="{BCD71214-F2EF-4A42-98F6-79592E8227E8}"/>
    <dgm:cxn modelId="{B1B8B3A8-ACC7-4E3C-9601-9B650AF69AF7}" srcId="{23C6075A-E4AE-45C3-AF6E-2579FAB8683D}" destId="{811F3407-BA0F-42B1-893E-D014B6266CC0}" srcOrd="1" destOrd="0" parTransId="{171514E4-E1A5-4F85-87DF-EE9EF0D3A919}" sibTransId="{638A5437-A5DD-4878-813D-2D8874D66F31}"/>
    <dgm:cxn modelId="{02D5DBC3-E3AD-45EF-B9DC-0985D6992DBA}" type="presOf" srcId="{6C4022D2-F2C6-4A1F-8F0E-42E0C28E8C96}" destId="{22375C27-062E-4792-8326-2D252738709C}" srcOrd="1" destOrd="0" presId="urn:microsoft.com/office/officeart/2005/8/layout/bProcess3"/>
    <dgm:cxn modelId="{16E6C3C4-334A-4BE4-8355-B400AF190C97}" type="presOf" srcId="{F97BAFD7-FB48-4731-951C-D7F4598D9DB3}" destId="{F6EDF176-4E19-4C94-A6A2-419B03E74A12}" srcOrd="0" destOrd="1" presId="urn:microsoft.com/office/officeart/2005/8/layout/bProcess3"/>
    <dgm:cxn modelId="{923B33EA-53CE-4320-9EC4-DAC4F37AC462}" type="presOf" srcId="{E579CFD6-686B-4E39-ACFE-10F9B67C2579}" destId="{54F4B815-6B0E-470F-9D74-C5BE82B1608E}" srcOrd="0" destOrd="0" presId="urn:microsoft.com/office/officeart/2005/8/layout/bProcess3"/>
    <dgm:cxn modelId="{3FC364EC-B5B0-4F0C-BD75-59695CAEA756}" type="presOf" srcId="{28C32A93-71F8-4C0B-BC4B-3F45AE11B783}" destId="{B08CDA0E-D300-47E5-9B16-308675DEBBB3}" srcOrd="1" destOrd="0" presId="urn:microsoft.com/office/officeart/2005/8/layout/bProcess3"/>
    <dgm:cxn modelId="{7034DFEF-EDBA-408A-91C8-D5CC6B87D988}" srcId="{5C240892-7889-47AE-BED1-CE6F81DD7418}" destId="{D3A9C337-C6D4-4708-8028-495F71F53DB6}" srcOrd="0" destOrd="0" parTransId="{E83BF25C-4254-445C-8EED-1895A80782D0}" sibTransId="{F83AFE91-2808-4402-A7DF-0B18C3B32A06}"/>
    <dgm:cxn modelId="{5A43B4FB-F8A1-46F8-ACB1-C628FAD4DCC8}" type="presOf" srcId="{5C240892-7889-47AE-BED1-CE6F81DD7418}" destId="{158AE030-A9D3-41D3-AFB2-2585537800D5}" srcOrd="0" destOrd="0" presId="urn:microsoft.com/office/officeart/2005/8/layout/bProcess3"/>
    <dgm:cxn modelId="{C7F2EEFB-12AD-456D-BAB7-83FA670D5EFC}" type="presOf" srcId="{0C3E475B-E157-43ED-994C-C7218204661F}" destId="{158AE030-A9D3-41D3-AFB2-2585537800D5}" srcOrd="0" destOrd="2" presId="urn:microsoft.com/office/officeart/2005/8/layout/bProcess3"/>
    <dgm:cxn modelId="{8A8A55FC-0E6E-4BB0-AFDD-40E2A3B7CA92}" srcId="{46B12D57-0AB5-4C22-BFE1-C126B26AADED}" destId="{E579CFD6-686B-4E39-ACFE-10F9B67C2579}" srcOrd="3" destOrd="0" parTransId="{D4AEC26F-F7FC-417F-AB55-FB900D85274B}" sibTransId="{835722E1-7943-45BF-AAEF-7F2FDB9F7EC2}"/>
    <dgm:cxn modelId="{BD7713FF-9CE8-4A39-A5A2-0107B05D4C1A}" type="presOf" srcId="{1E1FB6E3-71F5-4EF3-A7E1-2E8DD901559F}" destId="{F6EDF176-4E19-4C94-A6A2-419B03E74A12}" srcOrd="0" destOrd="2" presId="urn:microsoft.com/office/officeart/2005/8/layout/bProcess3"/>
    <dgm:cxn modelId="{7FEFC35A-5097-4FAB-A595-FE2EC0859696}" type="presParOf" srcId="{A0187995-7EEC-4E36-B17C-4E96676BED1E}" destId="{158AE030-A9D3-41D3-AFB2-2585537800D5}" srcOrd="0" destOrd="0" presId="urn:microsoft.com/office/officeart/2005/8/layout/bProcess3"/>
    <dgm:cxn modelId="{079F1A11-318D-4EE2-89C8-BBF6F7E8E9E5}" type="presParOf" srcId="{A0187995-7EEC-4E36-B17C-4E96676BED1E}" destId="{8EC6CB82-7915-4A7A-A808-D6D24BE58ABC}" srcOrd="1" destOrd="0" presId="urn:microsoft.com/office/officeart/2005/8/layout/bProcess3"/>
    <dgm:cxn modelId="{0A1E415B-D0A2-42AB-AFDF-A915B2B3D017}" type="presParOf" srcId="{8EC6CB82-7915-4A7A-A808-D6D24BE58ABC}" destId="{B08CDA0E-D300-47E5-9B16-308675DEBBB3}" srcOrd="0" destOrd="0" presId="urn:microsoft.com/office/officeart/2005/8/layout/bProcess3"/>
    <dgm:cxn modelId="{2D5740EF-6966-4FC8-8D69-7E4873E5EF90}" type="presParOf" srcId="{A0187995-7EEC-4E36-B17C-4E96676BED1E}" destId="{74953486-9627-4F8E-9240-C1F8C3CD6B1D}" srcOrd="2" destOrd="0" presId="urn:microsoft.com/office/officeart/2005/8/layout/bProcess3"/>
    <dgm:cxn modelId="{92CE20DD-3842-4417-A6FA-8FB802319107}" type="presParOf" srcId="{A0187995-7EEC-4E36-B17C-4E96676BED1E}" destId="{1DD87E08-B12F-4889-A47C-67017838F91E}" srcOrd="3" destOrd="0" presId="urn:microsoft.com/office/officeart/2005/8/layout/bProcess3"/>
    <dgm:cxn modelId="{455A24CA-CA69-49C4-A064-37B2CAC40B19}" type="presParOf" srcId="{1DD87E08-B12F-4889-A47C-67017838F91E}" destId="{B7B72B9D-AAB6-44C4-877A-FD088A25CFE1}" srcOrd="0" destOrd="0" presId="urn:microsoft.com/office/officeart/2005/8/layout/bProcess3"/>
    <dgm:cxn modelId="{B7BF1DBE-F0E9-41AA-A901-9E2D8705FFF8}" type="presParOf" srcId="{A0187995-7EEC-4E36-B17C-4E96676BED1E}" destId="{F6EDF176-4E19-4C94-A6A2-419B03E74A12}" srcOrd="4" destOrd="0" presId="urn:microsoft.com/office/officeart/2005/8/layout/bProcess3"/>
    <dgm:cxn modelId="{9A13A9DB-5206-4541-9161-1671DF05FF5D}" type="presParOf" srcId="{A0187995-7EEC-4E36-B17C-4E96676BED1E}" destId="{87E07910-3A01-4BE1-8473-C55D2BD45651}" srcOrd="5" destOrd="0" presId="urn:microsoft.com/office/officeart/2005/8/layout/bProcess3"/>
    <dgm:cxn modelId="{5C5BD341-D1C4-4A9E-B4DD-B8ECC026C0B7}" type="presParOf" srcId="{87E07910-3A01-4BE1-8473-C55D2BD45651}" destId="{22375C27-062E-4792-8326-2D252738709C}" srcOrd="0" destOrd="0" presId="urn:microsoft.com/office/officeart/2005/8/layout/bProcess3"/>
    <dgm:cxn modelId="{8EDAB543-AD34-463D-8B0D-74161FE84F94}" type="presParOf" srcId="{A0187995-7EEC-4E36-B17C-4E96676BED1E}" destId="{54F4B815-6B0E-470F-9D74-C5BE82B1608E}" srcOrd="6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C6CB82-7915-4A7A-A808-D6D24BE58ABC}">
      <dsp:nvSpPr>
        <dsp:cNvPr id="0" name=""/>
        <dsp:cNvSpPr/>
      </dsp:nvSpPr>
      <dsp:spPr>
        <a:xfrm>
          <a:off x="1628199" y="322333"/>
          <a:ext cx="25143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1430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/>
        </a:p>
      </dsp:txBody>
      <dsp:txXfrm>
        <a:off x="1746864" y="366643"/>
        <a:ext cx="14101" cy="2820"/>
      </dsp:txXfrm>
    </dsp:sp>
    <dsp:sp modelId="{158AE030-A9D3-41D3-AFB2-2585537800D5}">
      <dsp:nvSpPr>
        <dsp:cNvPr id="0" name=""/>
        <dsp:cNvSpPr/>
      </dsp:nvSpPr>
      <dsp:spPr>
        <a:xfrm>
          <a:off x="403779" y="187"/>
          <a:ext cx="1226220" cy="7357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</dsp:txBody>
      <dsp:txXfrm>
        <a:off x="403779" y="187"/>
        <a:ext cx="1226220" cy="735732"/>
      </dsp:txXfrm>
    </dsp:sp>
    <dsp:sp modelId="{1DD87E08-B12F-4889-A47C-67017838F91E}">
      <dsp:nvSpPr>
        <dsp:cNvPr id="0" name=""/>
        <dsp:cNvSpPr/>
      </dsp:nvSpPr>
      <dsp:spPr>
        <a:xfrm>
          <a:off x="1016889" y="734119"/>
          <a:ext cx="1508251" cy="251430"/>
        </a:xfrm>
        <a:custGeom>
          <a:avLst/>
          <a:gdLst/>
          <a:ahLst/>
          <a:cxnLst/>
          <a:rect l="0" t="0" r="0" b="0"/>
          <a:pathLst>
            <a:path>
              <a:moveTo>
                <a:pt x="1508251" y="0"/>
              </a:moveTo>
              <a:lnTo>
                <a:pt x="1508251" y="142815"/>
              </a:lnTo>
              <a:lnTo>
                <a:pt x="0" y="142815"/>
              </a:lnTo>
              <a:lnTo>
                <a:pt x="0" y="25143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/>
        </a:p>
      </dsp:txBody>
      <dsp:txXfrm>
        <a:off x="1732655" y="858424"/>
        <a:ext cx="76719" cy="2820"/>
      </dsp:txXfrm>
    </dsp:sp>
    <dsp:sp modelId="{74953486-9627-4F8E-9240-C1F8C3CD6B1D}">
      <dsp:nvSpPr>
        <dsp:cNvPr id="0" name=""/>
        <dsp:cNvSpPr/>
      </dsp:nvSpPr>
      <dsp:spPr>
        <a:xfrm>
          <a:off x="1912030" y="187"/>
          <a:ext cx="1226220" cy="7357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</dsp:txBody>
      <dsp:txXfrm>
        <a:off x="1912030" y="187"/>
        <a:ext cx="1226220" cy="735732"/>
      </dsp:txXfrm>
    </dsp:sp>
    <dsp:sp modelId="{87E07910-3A01-4BE1-8473-C55D2BD45651}">
      <dsp:nvSpPr>
        <dsp:cNvPr id="0" name=""/>
        <dsp:cNvSpPr/>
      </dsp:nvSpPr>
      <dsp:spPr>
        <a:xfrm>
          <a:off x="1628199" y="1340096"/>
          <a:ext cx="25143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1430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500" kern="1200"/>
        </a:p>
      </dsp:txBody>
      <dsp:txXfrm>
        <a:off x="1746864" y="1384406"/>
        <a:ext cx="14101" cy="2820"/>
      </dsp:txXfrm>
    </dsp:sp>
    <dsp:sp modelId="{F6EDF176-4E19-4C94-A6A2-419B03E74A12}">
      <dsp:nvSpPr>
        <dsp:cNvPr id="0" name=""/>
        <dsp:cNvSpPr/>
      </dsp:nvSpPr>
      <dsp:spPr>
        <a:xfrm>
          <a:off x="403779" y="1017950"/>
          <a:ext cx="1226220" cy="7357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</dsp:txBody>
      <dsp:txXfrm>
        <a:off x="403779" y="1017950"/>
        <a:ext cx="1226220" cy="735732"/>
      </dsp:txXfrm>
    </dsp:sp>
    <dsp:sp modelId="{54F4B815-6B0E-470F-9D74-C5BE82B1608E}">
      <dsp:nvSpPr>
        <dsp:cNvPr id="0" name=""/>
        <dsp:cNvSpPr/>
      </dsp:nvSpPr>
      <dsp:spPr>
        <a:xfrm>
          <a:off x="1912030" y="1017950"/>
          <a:ext cx="1226220" cy="7357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2700" kern="1200"/>
            <a:t>Texto</a:t>
          </a:r>
        </a:p>
      </dsp:txBody>
      <dsp:txXfrm>
        <a:off x="1912030" y="1017950"/>
        <a:ext cx="1226220" cy="7357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654F284-2AF1-4E17-B9F7-79F2761CF0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C:\Users\camil\AppData\Local\Microsoft\Office\16.0\DTS\es-ES{6A8BAD3B-5B5E-401D-8B11-65E1C4903B28}\{C1F062AF-E6A0-4461-A8EF-A4B522E9BEA4}tf56348247_win32.dotx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2024-04-01T05:20:00Z</dcterms:created>
  <dcterms:modified xsi:type="dcterms:W3CDTF">2026-03-27T20:58:00Z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